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1Light-Accent2"/>
        <w:tblW w:w="5644" w:type="pct"/>
        <w:tblLook w:val="04A0" w:firstRow="1" w:lastRow="0" w:firstColumn="1" w:lastColumn="0" w:noHBand="0" w:noVBand="1"/>
        <w:tblCaption w:val="Layout table"/>
      </w:tblPr>
      <w:tblGrid>
        <w:gridCol w:w="14485"/>
        <w:gridCol w:w="2519"/>
        <w:gridCol w:w="2519"/>
        <w:gridCol w:w="2572"/>
      </w:tblGrid>
      <w:tr w:rsidR="00C4252B" w:rsidRPr="004B6E4A" w:rsidTr="00C4252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82" w:type="pct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8" w:type="pct"/>
            <w:vMerge w:val="restart"/>
          </w:tcPr>
          <w:p w:rsidR="00C4252B" w:rsidRPr="008F7D58" w:rsidRDefault="00C4252B" w:rsidP="00D95FE6">
            <w:pPr>
              <w:pStyle w:val="Month"/>
              <w:jc w:val="center"/>
              <w:rPr>
                <w:rFonts w:ascii="Tw Cen MT" w:hAnsi="Tw Cen MT"/>
                <w:b w:val="0"/>
                <w:bCs w:val="0"/>
                <w:color w:val="9B86E6"/>
                <w:sz w:val="70"/>
                <w:szCs w:val="70"/>
              </w:rPr>
            </w:pPr>
            <w:bookmarkStart w:id="0" w:name="_GoBack"/>
            <w:bookmarkEnd w:id="0"/>
            <w:r w:rsidRPr="00C4252B">
              <w:rPr>
                <w:rFonts w:ascii="Tw Cen MT" w:hAnsi="Tw Cen MT"/>
                <w:b w:val="0"/>
                <w:color w:val="066684" w:themeColor="accent6" w:themeShade="BF"/>
                <w:sz w:val="70"/>
                <w:szCs w:val="70"/>
              </w:rPr>
              <w:t>July</w:t>
            </w:r>
            <w:r w:rsidRPr="00EC42BD">
              <w:rPr>
                <w:rFonts w:ascii="Tw Cen MT" w:hAnsi="Tw Cen MT"/>
                <w:color w:val="066684" w:themeColor="accent6" w:themeShade="BF"/>
                <w:sz w:val="70"/>
                <w:szCs w:val="70"/>
              </w:rPr>
              <w:t xml:space="preserve"> </w:t>
            </w:r>
            <w:r>
              <w:rPr>
                <w:rFonts w:ascii="Tw Cen MT" w:hAnsi="Tw Cen MT"/>
                <w:b w:val="0"/>
                <w:bCs w:val="0"/>
                <w:color w:val="066684" w:themeColor="accent6" w:themeShade="BF"/>
                <w:sz w:val="70"/>
                <w:szCs w:val="70"/>
              </w:rPr>
              <w:t>2022</w:t>
            </w:r>
          </w:p>
        </w:tc>
        <w:tc>
          <w:tcPr>
            <w:tcW w:w="570" w:type="pct"/>
            <w:tcBorders>
              <w:right w:val="single" w:sz="4" w:space="0" w:color="4AB5C4" w:themeColor="accent5"/>
            </w:tcBorders>
            <w:shd w:val="clear" w:color="auto" w:fill="92D2DB" w:themeFill="accent5" w:themeFillTint="99"/>
          </w:tcPr>
          <w:p w:rsidR="00C4252B" w:rsidRPr="00C4252B" w:rsidRDefault="00C4252B" w:rsidP="00C425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FFFF"/>
                <w:sz w:val="26"/>
                <w:szCs w:val="26"/>
              </w:rPr>
            </w:pPr>
            <w:r w:rsidRPr="00C4252B">
              <w:rPr>
                <w:bCs w:val="0"/>
                <w:color w:val="FFFFFF"/>
                <w:sz w:val="26"/>
                <w:szCs w:val="26"/>
              </w:rPr>
              <w:t>Friday</w:t>
            </w:r>
            <w:r>
              <w:rPr>
                <w:bCs w:val="0"/>
                <w:color w:val="FFFFFF"/>
                <w:sz w:val="26"/>
                <w:szCs w:val="26"/>
              </w:rPr>
              <w:t xml:space="preserve">                        1</w:t>
            </w:r>
          </w:p>
        </w:tc>
        <w:tc>
          <w:tcPr>
            <w:tcW w:w="570" w:type="pct"/>
            <w:tcBorders>
              <w:left w:val="single" w:sz="4" w:space="0" w:color="4AB5C4" w:themeColor="accent5"/>
            </w:tcBorders>
            <w:shd w:val="clear" w:color="auto" w:fill="92D2DB" w:themeFill="accent5" w:themeFillTint="99"/>
          </w:tcPr>
          <w:p w:rsidR="00C4252B" w:rsidRPr="00C4252B" w:rsidRDefault="00C4252B" w:rsidP="00C425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FFFF"/>
                <w:sz w:val="26"/>
                <w:szCs w:val="26"/>
              </w:rPr>
            </w:pPr>
            <w:r w:rsidRPr="00C4252B">
              <w:rPr>
                <w:bCs w:val="0"/>
                <w:color w:val="FFFFFF"/>
                <w:sz w:val="26"/>
                <w:szCs w:val="26"/>
              </w:rPr>
              <w:t>Saturday</w:t>
            </w:r>
            <w:r>
              <w:rPr>
                <w:bCs w:val="0"/>
                <w:color w:val="FFFFFF"/>
                <w:sz w:val="26"/>
                <w:szCs w:val="26"/>
              </w:rPr>
              <w:t xml:space="preserve">                   2</w:t>
            </w:r>
          </w:p>
        </w:tc>
      </w:tr>
      <w:tr w:rsidR="00C4252B" w:rsidRPr="004B6E4A" w:rsidTr="00C4252B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8" w:type="pct"/>
            <w:vMerge/>
          </w:tcPr>
          <w:p w:rsidR="00C4252B" w:rsidRPr="00EC42BD" w:rsidRDefault="00C4252B" w:rsidP="00C4252B">
            <w:pPr>
              <w:pStyle w:val="Month"/>
              <w:jc w:val="center"/>
              <w:rPr>
                <w:rFonts w:ascii="Tw Cen MT" w:hAnsi="Tw Cen MT"/>
                <w:b w:val="0"/>
                <w:bCs w:val="0"/>
                <w:color w:val="066684" w:themeColor="accent6" w:themeShade="BF"/>
                <w:sz w:val="70"/>
                <w:szCs w:val="70"/>
              </w:rPr>
            </w:pPr>
          </w:p>
        </w:tc>
        <w:tc>
          <w:tcPr>
            <w:tcW w:w="570" w:type="pct"/>
            <w:tcBorders>
              <w:right w:val="single" w:sz="4" w:space="0" w:color="4AB5C4" w:themeColor="accent5"/>
            </w:tcBorders>
          </w:tcPr>
          <w:p w:rsidR="00C4252B" w:rsidRPr="00291A24" w:rsidRDefault="00C4252B" w:rsidP="00C4252B">
            <w:pPr>
              <w:pStyle w:val="Da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70" w:type="pct"/>
            <w:tcBorders>
              <w:left w:val="single" w:sz="4" w:space="0" w:color="4AB5C4" w:themeColor="accent5"/>
            </w:tcBorders>
          </w:tcPr>
          <w:p w:rsidR="00C4252B" w:rsidRPr="00291A24" w:rsidRDefault="00C4252B" w:rsidP="00C4252B">
            <w:pPr>
              <w:pStyle w:val="Da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82" w:type="pct"/>
            <w:tcBorders>
              <w:top w:val="nil"/>
              <w:bottom w:val="nil"/>
            </w:tcBorders>
          </w:tcPr>
          <w:p w:rsidR="00C4252B" w:rsidRPr="00C4252B" w:rsidRDefault="00C4252B" w:rsidP="00C4252B">
            <w:pPr>
              <w:pStyle w:val="Da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C4252B">
              <w:rPr>
                <w:color w:val="FF0000"/>
              </w:rPr>
              <w:t>3</w:t>
            </w:r>
          </w:p>
        </w:tc>
      </w:tr>
    </w:tbl>
    <w:tbl>
      <w:tblPr>
        <w:tblStyle w:val="GridTable4-Accent2"/>
        <w:tblW w:w="4977" w:type="pct"/>
        <w:tblInd w:w="-5" w:type="dxa"/>
        <w:tblLook w:val="0420" w:firstRow="1" w:lastRow="0" w:firstColumn="0" w:lastColumn="0" w:noHBand="0" w:noVBand="1"/>
        <w:tblCaption w:val="Layout table"/>
      </w:tblPr>
      <w:tblGrid>
        <w:gridCol w:w="3600"/>
        <w:gridCol w:w="2610"/>
        <w:gridCol w:w="2610"/>
        <w:gridCol w:w="2970"/>
        <w:gridCol w:w="2790"/>
        <w:gridCol w:w="2389"/>
        <w:gridCol w:w="2515"/>
      </w:tblGrid>
      <w:tr w:rsidR="004B2DA7" w:rsidRPr="004B6E4A" w:rsidTr="002B43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tcW w:w="3600" w:type="dxa"/>
            <w:tcBorders>
              <w:right w:val="single" w:sz="4" w:space="0" w:color="4AB5C4" w:themeColor="accent5"/>
            </w:tcBorders>
            <w:shd w:val="clear" w:color="auto" w:fill="92D2DB" w:themeFill="accent5" w:themeFillTint="99"/>
          </w:tcPr>
          <w:p w:rsidR="002F6E35" w:rsidRPr="000D4016" w:rsidRDefault="006741BA" w:rsidP="00B520B4">
            <w:pPr>
              <w:rPr>
                <w:color w:val="FFFFFF"/>
                <w:sz w:val="26"/>
                <w:szCs w:val="26"/>
              </w:rPr>
            </w:pPr>
            <w:r w:rsidRPr="000D4016">
              <w:rPr>
                <w:color w:val="FFFFFF"/>
                <w:sz w:val="26"/>
                <w:szCs w:val="26"/>
              </w:rPr>
              <w:t>Sunday</w:t>
            </w:r>
          </w:p>
        </w:tc>
        <w:tc>
          <w:tcPr>
            <w:tcW w:w="2610" w:type="dxa"/>
            <w:tcBorders>
              <w:left w:val="single" w:sz="4" w:space="0" w:color="4AB5C4" w:themeColor="accent5"/>
              <w:right w:val="single" w:sz="4" w:space="0" w:color="4AB5C4" w:themeColor="accent5"/>
            </w:tcBorders>
            <w:shd w:val="clear" w:color="auto" w:fill="92D2DB" w:themeFill="accent5" w:themeFillTint="99"/>
          </w:tcPr>
          <w:p w:rsidR="002F6E35" w:rsidRPr="000D4016" w:rsidRDefault="005456E9" w:rsidP="00B520B4">
            <w:pPr>
              <w:rPr>
                <w:color w:val="FFFFFF"/>
                <w:sz w:val="26"/>
                <w:szCs w:val="26"/>
              </w:rPr>
            </w:pPr>
            <w:sdt>
              <w:sdtPr>
                <w:rPr>
                  <w:color w:val="FFFFFF"/>
                  <w:sz w:val="26"/>
                  <w:szCs w:val="26"/>
                </w:rPr>
                <w:id w:val="8650153"/>
                <w:placeholder>
                  <w:docPart w:val="C91775F7FE354E4CBCAA9468920BB1E2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AD2641">
                  <w:rPr>
                    <w:color w:val="FFFFFF"/>
                    <w:sz w:val="26"/>
                    <w:szCs w:val="26"/>
                    <w:shd w:val="clear" w:color="auto" w:fill="92D2DB" w:themeFill="accent5" w:themeFillTint="99"/>
                  </w:rPr>
                  <w:t>Monday</w:t>
                </w:r>
              </w:sdtContent>
            </w:sdt>
          </w:p>
        </w:tc>
        <w:tc>
          <w:tcPr>
            <w:tcW w:w="2610" w:type="dxa"/>
            <w:tcBorders>
              <w:left w:val="single" w:sz="4" w:space="0" w:color="4AB5C4" w:themeColor="accent5"/>
              <w:right w:val="single" w:sz="4" w:space="0" w:color="4AB5C4" w:themeColor="accent5"/>
            </w:tcBorders>
            <w:shd w:val="clear" w:color="auto" w:fill="92D2DB" w:themeFill="accent5" w:themeFillTint="99"/>
          </w:tcPr>
          <w:p w:rsidR="002F6E35" w:rsidRPr="000D4016" w:rsidRDefault="005456E9" w:rsidP="00B520B4">
            <w:pPr>
              <w:rPr>
                <w:color w:val="FFFFFF"/>
                <w:sz w:val="26"/>
                <w:szCs w:val="26"/>
              </w:rPr>
            </w:pPr>
            <w:sdt>
              <w:sdtPr>
                <w:rPr>
                  <w:color w:val="FFFFFF"/>
                  <w:sz w:val="26"/>
                  <w:szCs w:val="26"/>
                </w:rPr>
                <w:id w:val="-1517691135"/>
                <w:placeholder>
                  <w:docPart w:val="94ACFEF21FB848B0B8E6240822E847F9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AD2641">
                  <w:rPr>
                    <w:color w:val="FFFFFF"/>
                    <w:sz w:val="26"/>
                    <w:szCs w:val="26"/>
                    <w:shd w:val="clear" w:color="auto" w:fill="92D2DB" w:themeFill="accent5" w:themeFillTint="99"/>
                  </w:rPr>
                  <w:t>Tuesday</w:t>
                </w:r>
              </w:sdtContent>
            </w:sdt>
          </w:p>
        </w:tc>
        <w:tc>
          <w:tcPr>
            <w:tcW w:w="2970" w:type="dxa"/>
            <w:tcBorders>
              <w:left w:val="single" w:sz="4" w:space="0" w:color="4AB5C4" w:themeColor="accent5"/>
              <w:right w:val="single" w:sz="4" w:space="0" w:color="4AB5C4" w:themeColor="accent5"/>
            </w:tcBorders>
            <w:shd w:val="clear" w:color="auto" w:fill="92D2DB" w:themeFill="accent5" w:themeFillTint="99"/>
          </w:tcPr>
          <w:p w:rsidR="002F6E35" w:rsidRPr="000D4016" w:rsidRDefault="005456E9" w:rsidP="00F20204">
            <w:pPr>
              <w:tabs>
                <w:tab w:val="right" w:pos="2580"/>
              </w:tabs>
              <w:rPr>
                <w:color w:val="FFFFFF"/>
                <w:sz w:val="26"/>
                <w:szCs w:val="26"/>
              </w:rPr>
            </w:pPr>
            <w:sdt>
              <w:sdtPr>
                <w:rPr>
                  <w:color w:val="FFFFFF"/>
                  <w:sz w:val="26"/>
                  <w:szCs w:val="26"/>
                </w:rPr>
                <w:id w:val="-1684429625"/>
                <w:placeholder>
                  <w:docPart w:val="72015F4D0E36483BB1E7EDB1737A6AC2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0D4016">
                  <w:rPr>
                    <w:color w:val="FFFFFF"/>
                    <w:sz w:val="26"/>
                    <w:szCs w:val="26"/>
                  </w:rPr>
                  <w:t>Wednesday</w:t>
                </w:r>
              </w:sdtContent>
            </w:sdt>
            <w:r w:rsidR="00F20204">
              <w:rPr>
                <w:color w:val="FFFFFF"/>
                <w:sz w:val="26"/>
                <w:szCs w:val="26"/>
              </w:rPr>
              <w:tab/>
            </w:r>
          </w:p>
        </w:tc>
        <w:tc>
          <w:tcPr>
            <w:tcW w:w="2790" w:type="dxa"/>
            <w:tcBorders>
              <w:left w:val="single" w:sz="4" w:space="0" w:color="4AB5C4" w:themeColor="accent5"/>
              <w:right w:val="single" w:sz="4" w:space="0" w:color="4AB5C4" w:themeColor="accent5"/>
            </w:tcBorders>
            <w:shd w:val="clear" w:color="auto" w:fill="92D2DB" w:themeFill="accent5" w:themeFillTint="99"/>
          </w:tcPr>
          <w:p w:rsidR="002F6E35" w:rsidRPr="000D4016" w:rsidRDefault="005456E9" w:rsidP="00B520B4">
            <w:pPr>
              <w:rPr>
                <w:color w:val="FFFFFF"/>
                <w:sz w:val="26"/>
                <w:szCs w:val="26"/>
              </w:rPr>
            </w:pPr>
            <w:sdt>
              <w:sdtPr>
                <w:rPr>
                  <w:color w:val="FFFFFF"/>
                  <w:sz w:val="26"/>
                  <w:szCs w:val="26"/>
                </w:rPr>
                <w:id w:val="-1188375605"/>
                <w:placeholder>
                  <w:docPart w:val="04A6E66EA35E4D6CA8A4A262C67A1AD9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0D4016">
                  <w:rPr>
                    <w:color w:val="FFFFFF"/>
                    <w:sz w:val="26"/>
                    <w:szCs w:val="26"/>
                  </w:rPr>
                  <w:t>Thursday</w:t>
                </w:r>
              </w:sdtContent>
            </w:sdt>
          </w:p>
        </w:tc>
        <w:tc>
          <w:tcPr>
            <w:tcW w:w="2389" w:type="dxa"/>
            <w:tcBorders>
              <w:left w:val="single" w:sz="4" w:space="0" w:color="4AB5C4" w:themeColor="accent5"/>
              <w:right w:val="single" w:sz="4" w:space="0" w:color="4AB5C4" w:themeColor="accent5"/>
            </w:tcBorders>
            <w:shd w:val="clear" w:color="auto" w:fill="92D2DB" w:themeFill="accent5" w:themeFillTint="99"/>
          </w:tcPr>
          <w:p w:rsidR="002F6E35" w:rsidRPr="000D4016" w:rsidRDefault="006741BA" w:rsidP="00B520B4">
            <w:pPr>
              <w:rPr>
                <w:color w:val="FFFFFF"/>
                <w:sz w:val="26"/>
                <w:szCs w:val="26"/>
              </w:rPr>
            </w:pPr>
            <w:r w:rsidRPr="000D4016">
              <w:rPr>
                <w:color w:val="FFFFFF"/>
                <w:sz w:val="26"/>
                <w:szCs w:val="26"/>
              </w:rPr>
              <w:t>Friday</w:t>
            </w:r>
          </w:p>
        </w:tc>
        <w:tc>
          <w:tcPr>
            <w:tcW w:w="2515" w:type="dxa"/>
            <w:tcBorders>
              <w:left w:val="single" w:sz="4" w:space="0" w:color="4AB5C4" w:themeColor="accent5"/>
            </w:tcBorders>
            <w:shd w:val="clear" w:color="auto" w:fill="92D2DB" w:themeFill="accent5" w:themeFillTint="99"/>
          </w:tcPr>
          <w:p w:rsidR="002F6E35" w:rsidRPr="000D4016" w:rsidRDefault="005456E9" w:rsidP="00B520B4">
            <w:pPr>
              <w:rPr>
                <w:color w:val="FFFFFF"/>
                <w:sz w:val="26"/>
                <w:szCs w:val="26"/>
              </w:rPr>
            </w:pPr>
            <w:sdt>
              <w:sdtPr>
                <w:rPr>
                  <w:color w:val="FFFFFF"/>
                  <w:sz w:val="26"/>
                  <w:szCs w:val="26"/>
                </w:rPr>
                <w:id w:val="115736794"/>
                <w:placeholder>
                  <w:docPart w:val="E5FF71FC96F0491E9326E2796BB1C5D4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0D4016">
                  <w:rPr>
                    <w:color w:val="FFFFFF"/>
                    <w:sz w:val="26"/>
                    <w:szCs w:val="26"/>
                  </w:rPr>
                  <w:t>Saturday</w:t>
                </w:r>
              </w:sdtContent>
            </w:sdt>
          </w:p>
        </w:tc>
      </w:tr>
      <w:tr w:rsidR="00C4252B" w:rsidRPr="004B6E4A" w:rsidTr="002B4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3600" w:type="dxa"/>
            <w:shd w:val="clear" w:color="auto" w:fill="DAF0F3" w:themeFill="accent5" w:themeFillTint="33"/>
          </w:tcPr>
          <w:p w:rsidR="00C4252B" w:rsidRPr="004B6E4A" w:rsidRDefault="004B2DA7" w:rsidP="007A2D92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4th Sunday after Pentecost</w:t>
            </w:r>
            <w:r w:rsidR="00BE293A">
              <w:rPr>
                <w:color w:val="auto"/>
              </w:rPr>
              <w:t xml:space="preserve">   </w:t>
            </w:r>
            <w:r w:rsidR="00C4252B" w:rsidRPr="00BE293A">
              <w:rPr>
                <w:b/>
                <w:color w:val="auto"/>
              </w:rPr>
              <w:t>3</w:t>
            </w:r>
            <w:r w:rsidR="00C4252B" w:rsidRPr="004B6E4A">
              <w:rPr>
                <w:color w:val="auto"/>
              </w:rPr>
              <w:fldChar w:fldCharType="begin"/>
            </w:r>
            <w:r w:rsidR="00C4252B" w:rsidRPr="004B6E4A">
              <w:rPr>
                <w:color w:val="auto"/>
              </w:rPr>
              <w:instrText xml:space="preserve"> IF </w:instrText>
            </w:r>
            <w:r w:rsidR="00C4252B" w:rsidRPr="004B6E4A">
              <w:rPr>
                <w:color w:val="auto"/>
              </w:rPr>
              <w:fldChar w:fldCharType="begin"/>
            </w:r>
            <w:r w:rsidR="00C4252B" w:rsidRPr="004B6E4A">
              <w:rPr>
                <w:color w:val="auto"/>
              </w:rPr>
              <w:instrText xml:space="preserve"> DocVariable MonthStart \@ dddd </w:instrText>
            </w:r>
            <w:r w:rsidR="00C4252B" w:rsidRPr="004B6E4A">
              <w:rPr>
                <w:color w:val="auto"/>
              </w:rPr>
              <w:fldChar w:fldCharType="separate"/>
            </w:r>
            <w:r w:rsidR="00500A20">
              <w:rPr>
                <w:color w:val="auto"/>
              </w:rPr>
              <w:instrText>Friday</w:instrText>
            </w:r>
            <w:r w:rsidR="00C4252B" w:rsidRPr="004B6E4A">
              <w:rPr>
                <w:color w:val="auto"/>
              </w:rPr>
              <w:fldChar w:fldCharType="end"/>
            </w:r>
            <w:r w:rsidR="00C4252B" w:rsidRPr="004B6E4A">
              <w:rPr>
                <w:color w:val="auto"/>
              </w:rPr>
              <w:instrText xml:space="preserve"> = "Sunday" 1 ""</w:instrText>
            </w:r>
            <w:r w:rsidR="00C4252B" w:rsidRPr="004B6E4A">
              <w:rPr>
                <w:color w:val="auto"/>
              </w:rPr>
              <w:fldChar w:fldCharType="end"/>
            </w:r>
          </w:p>
        </w:tc>
        <w:tc>
          <w:tcPr>
            <w:tcW w:w="2610" w:type="dxa"/>
            <w:shd w:val="clear" w:color="auto" w:fill="DAF0F3" w:themeFill="accent5" w:themeFillTint="33"/>
          </w:tcPr>
          <w:p w:rsidR="00C4252B" w:rsidRPr="004B6E4A" w:rsidRDefault="00C4252B" w:rsidP="007A2D92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610" w:type="dxa"/>
            <w:shd w:val="clear" w:color="auto" w:fill="DAF0F3" w:themeFill="accent5" w:themeFillTint="33"/>
          </w:tcPr>
          <w:p w:rsidR="00C4252B" w:rsidRPr="004B6E4A" w:rsidRDefault="00C4252B" w:rsidP="007A2D92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2970" w:type="dxa"/>
            <w:shd w:val="clear" w:color="auto" w:fill="DAF0F3" w:themeFill="accent5" w:themeFillTint="33"/>
          </w:tcPr>
          <w:p w:rsidR="00C4252B" w:rsidRPr="004B6E4A" w:rsidRDefault="00C4252B" w:rsidP="007A2D92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2790" w:type="dxa"/>
            <w:shd w:val="clear" w:color="auto" w:fill="DAF0F3" w:themeFill="accent5" w:themeFillTint="33"/>
          </w:tcPr>
          <w:p w:rsidR="00C4252B" w:rsidRPr="004B6E4A" w:rsidRDefault="00C4252B" w:rsidP="007C7651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2389" w:type="dxa"/>
            <w:shd w:val="clear" w:color="auto" w:fill="DAF0F3" w:themeFill="accent5" w:themeFillTint="33"/>
          </w:tcPr>
          <w:p w:rsidR="00C4252B" w:rsidRPr="00291A24" w:rsidRDefault="00BE293A" w:rsidP="007A2D92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2515" w:type="dxa"/>
            <w:shd w:val="clear" w:color="auto" w:fill="DAF0F3" w:themeFill="accent5" w:themeFillTint="33"/>
          </w:tcPr>
          <w:p w:rsidR="00C4252B" w:rsidRPr="00291A24" w:rsidRDefault="00BE293A" w:rsidP="00291A24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</w:tr>
      <w:tr w:rsidR="00C4252B" w:rsidRPr="004B6E4A" w:rsidTr="002B4381">
        <w:trPr>
          <w:trHeight w:hRule="exact" w:val="1666"/>
        </w:trPr>
        <w:tc>
          <w:tcPr>
            <w:tcW w:w="3600" w:type="dxa"/>
          </w:tcPr>
          <w:p w:rsidR="004B2DA7" w:rsidRDefault="004B2DA7" w:rsidP="004B2DA7">
            <w:r w:rsidRPr="00F57B5E">
              <w:rPr>
                <w:sz w:val="24"/>
                <w:szCs w:val="22"/>
              </w:rPr>
              <w:t>9:30 am</w:t>
            </w:r>
            <w:r w:rsidRPr="00F57B5E">
              <w:rPr>
                <w:sz w:val="22"/>
                <w:szCs w:val="20"/>
              </w:rPr>
              <w:t xml:space="preserve"> </w:t>
            </w:r>
            <w:r w:rsidRPr="00F57B5E">
              <w:rPr>
                <w:b/>
                <w:sz w:val="22"/>
                <w:szCs w:val="21"/>
              </w:rPr>
              <w:t>Worship</w:t>
            </w:r>
            <w:r>
              <w:rPr>
                <w:b/>
                <w:sz w:val="21"/>
                <w:szCs w:val="21"/>
              </w:rPr>
              <w:t>- C</w:t>
            </w:r>
            <w:r w:rsidRPr="00C23C70">
              <w:rPr>
                <w:b/>
                <w:sz w:val="21"/>
                <w:szCs w:val="21"/>
              </w:rPr>
              <w:t>ommunion</w:t>
            </w:r>
          </w:p>
          <w:p w:rsidR="004B2DA7" w:rsidRPr="00F57B5E" w:rsidRDefault="004B2DA7" w:rsidP="004B2DA7">
            <w:pPr>
              <w:spacing w:before="0"/>
              <w:rPr>
                <w:sz w:val="22"/>
                <w:szCs w:val="20"/>
              </w:rPr>
            </w:pPr>
            <w:r w:rsidRPr="00F57B5E">
              <w:rPr>
                <w:sz w:val="22"/>
                <w:szCs w:val="20"/>
              </w:rPr>
              <w:t>Guest preacher:</w:t>
            </w:r>
            <w:r>
              <w:rPr>
                <w:sz w:val="22"/>
                <w:szCs w:val="20"/>
              </w:rPr>
              <w:t xml:space="preserve"> </w:t>
            </w:r>
          </w:p>
          <w:p w:rsidR="00C4252B" w:rsidRPr="00923A15" w:rsidRDefault="004B2DA7" w:rsidP="004B2DA7">
            <w:pPr>
              <w:rPr>
                <w:sz w:val="22"/>
              </w:rPr>
            </w:pPr>
            <w:r w:rsidRPr="00923A15">
              <w:rPr>
                <w:sz w:val="22"/>
              </w:rPr>
              <w:t>Rev. Tiffany McCafferty</w:t>
            </w:r>
            <w:r w:rsidRPr="00923A15">
              <w:rPr>
                <w:sz w:val="22"/>
              </w:rPr>
              <w:tab/>
            </w:r>
          </w:p>
          <w:p w:rsidR="00C4252B" w:rsidRDefault="00C4252B" w:rsidP="00767E69"/>
          <w:p w:rsidR="00C4252B" w:rsidRDefault="00C4252B" w:rsidP="00767E69"/>
          <w:p w:rsidR="00C4252B" w:rsidRDefault="00C4252B" w:rsidP="00767E69"/>
          <w:p w:rsidR="00C4252B" w:rsidRDefault="00C4252B" w:rsidP="00B520B4">
            <w:pPr>
              <w:jc w:val="center"/>
            </w:pPr>
          </w:p>
          <w:p w:rsidR="00C4252B" w:rsidRDefault="00C4252B" w:rsidP="00B520B4">
            <w:pPr>
              <w:jc w:val="center"/>
            </w:pPr>
          </w:p>
          <w:p w:rsidR="00C4252B" w:rsidRDefault="00C4252B" w:rsidP="00B520B4">
            <w:pPr>
              <w:jc w:val="center"/>
            </w:pPr>
          </w:p>
          <w:p w:rsidR="00C4252B" w:rsidRDefault="00C4252B" w:rsidP="00B520B4">
            <w:pPr>
              <w:jc w:val="center"/>
            </w:pPr>
          </w:p>
          <w:p w:rsidR="00C4252B" w:rsidRPr="004B6E4A" w:rsidRDefault="00C4252B" w:rsidP="00C65FAA"/>
        </w:tc>
        <w:tc>
          <w:tcPr>
            <w:tcW w:w="2610" w:type="dxa"/>
          </w:tcPr>
          <w:p w:rsidR="00C4252B" w:rsidRPr="00BE293A" w:rsidRDefault="002B4381" w:rsidP="00767E69">
            <w:pPr>
              <w:spacing w:before="0"/>
              <w:rPr>
                <w:b/>
                <w:sz w:val="24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39" behindDoc="0" locked="0" layoutInCell="1" allowOverlap="1">
                  <wp:simplePos x="0" y="0"/>
                  <wp:positionH relativeFrom="column">
                    <wp:posOffset>-60295</wp:posOffset>
                  </wp:positionH>
                  <wp:positionV relativeFrom="paragraph">
                    <wp:posOffset>-635</wp:posOffset>
                  </wp:positionV>
                  <wp:extent cx="1657350" cy="1041400"/>
                  <wp:effectExtent l="0" t="0" r="0" b="635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reworks-Free-Download-PNG-180x180[1]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9" t="12745" r="2946" b="32843"/>
                          <a:stretch/>
                        </pic:blipFill>
                        <pic:spPr bwMode="auto">
                          <a:xfrm>
                            <a:off x="0" y="0"/>
                            <a:ext cx="1657350" cy="10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2DA7" w:rsidRPr="004B2DA7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321945</wp:posOffset>
                      </wp:positionV>
                      <wp:extent cx="1028700" cy="1404620"/>
                      <wp:effectExtent l="0" t="0" r="19050" b="20955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2DA7" w:rsidRPr="004B2DA7" w:rsidRDefault="004B2DA7">
                                  <w:pPr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4B2DA7">
                                    <w:rPr>
                                      <w:b/>
                                      <w:sz w:val="22"/>
                                    </w:rPr>
                                    <w:t>Office Closed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5.1pt;margin-top:25.35pt;width:81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">
                      <v:textbox style="mso-fit-shape-to-text:t">
                        <w:txbxContent>
                          <w:p w:rsidR="004B2DA7" w:rsidRPr="004B2DA7" w:rsidRDefault="004B2DA7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4B2DA7">
                              <w:rPr>
                                <w:b/>
                                <w:sz w:val="22"/>
                              </w:rPr>
                              <w:t>Office Closed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E293A" w:rsidRPr="00BE293A">
              <w:rPr>
                <w:b/>
                <w:sz w:val="24"/>
              </w:rPr>
              <w:t xml:space="preserve"> </w:t>
            </w:r>
          </w:p>
          <w:p w:rsidR="00C4252B" w:rsidRPr="00767E69" w:rsidRDefault="00C4252B" w:rsidP="00767E69">
            <w:pPr>
              <w:spacing w:before="0"/>
              <w:rPr>
                <w:sz w:val="16"/>
                <w:szCs w:val="16"/>
              </w:rPr>
            </w:pPr>
          </w:p>
          <w:p w:rsidR="00C4252B" w:rsidRPr="00767E69" w:rsidRDefault="00C4252B" w:rsidP="00767E69">
            <w:pPr>
              <w:spacing w:before="0"/>
              <w:rPr>
                <w:sz w:val="16"/>
                <w:szCs w:val="16"/>
              </w:rPr>
            </w:pPr>
          </w:p>
          <w:p w:rsidR="00C4252B" w:rsidRPr="004B6E4A" w:rsidRDefault="00C4252B" w:rsidP="00767E69">
            <w:pPr>
              <w:spacing w:before="0"/>
            </w:pPr>
          </w:p>
        </w:tc>
        <w:tc>
          <w:tcPr>
            <w:tcW w:w="2610" w:type="dxa"/>
          </w:tcPr>
          <w:p w:rsidR="00C4252B" w:rsidRPr="00767E69" w:rsidRDefault="00C4252B" w:rsidP="00767E69">
            <w:pPr>
              <w:spacing w:before="0"/>
              <w:rPr>
                <w:sz w:val="10"/>
                <w:szCs w:val="10"/>
              </w:rPr>
            </w:pPr>
          </w:p>
          <w:p w:rsidR="00C4252B" w:rsidRDefault="00C4252B">
            <w:pPr>
              <w:rPr>
                <w:sz w:val="10"/>
                <w:szCs w:val="10"/>
              </w:rPr>
            </w:pPr>
          </w:p>
          <w:p w:rsidR="00C4252B" w:rsidRPr="00123BDC" w:rsidRDefault="00C4252B">
            <w:pPr>
              <w:rPr>
                <w:sz w:val="10"/>
                <w:szCs w:val="10"/>
              </w:rPr>
            </w:pPr>
          </w:p>
          <w:p w:rsidR="00C4252B" w:rsidRPr="0035338E" w:rsidRDefault="00C4252B"/>
        </w:tc>
        <w:tc>
          <w:tcPr>
            <w:tcW w:w="2970" w:type="dxa"/>
          </w:tcPr>
          <w:p w:rsidR="00BE293A" w:rsidRDefault="00F6105C" w:rsidP="00BE293A">
            <w:pPr>
              <w:rPr>
                <w:sz w:val="22"/>
              </w:rPr>
            </w:pPr>
            <w:r>
              <w:rPr>
                <w:sz w:val="22"/>
              </w:rPr>
              <w:t>9:0</w:t>
            </w:r>
            <w:r w:rsidR="00BE293A">
              <w:rPr>
                <w:sz w:val="22"/>
              </w:rPr>
              <w:t>0-1pm Church Office hours</w:t>
            </w:r>
          </w:p>
          <w:p w:rsidR="00C4252B" w:rsidRPr="00767E69" w:rsidRDefault="00C4252B" w:rsidP="008657C4">
            <w:pPr>
              <w:rPr>
                <w:sz w:val="10"/>
                <w:szCs w:val="10"/>
              </w:rPr>
            </w:pPr>
          </w:p>
          <w:p w:rsidR="00C4252B" w:rsidRDefault="00C4252B" w:rsidP="00F05CA3">
            <w:pPr>
              <w:spacing w:before="0"/>
            </w:pPr>
            <w:r>
              <w:rPr>
                <w:iCs/>
              </w:rPr>
              <w:t xml:space="preserve">                </w:t>
            </w:r>
          </w:p>
          <w:p w:rsidR="00C4252B" w:rsidRDefault="00C4252B" w:rsidP="00F05CA3">
            <w:pPr>
              <w:spacing w:before="0"/>
            </w:pPr>
          </w:p>
          <w:p w:rsidR="00C4252B" w:rsidRPr="004B6E4A" w:rsidRDefault="00C4252B" w:rsidP="008657C4"/>
        </w:tc>
        <w:tc>
          <w:tcPr>
            <w:tcW w:w="2790" w:type="dxa"/>
          </w:tcPr>
          <w:p w:rsidR="00C4252B" w:rsidRPr="00814C53" w:rsidRDefault="00C4252B" w:rsidP="006741BA">
            <w:pPr>
              <w:rPr>
                <w:b/>
                <w:sz w:val="4"/>
                <w:szCs w:val="4"/>
              </w:rPr>
            </w:pPr>
          </w:p>
          <w:p w:rsidR="006C04ED" w:rsidRPr="00623BF7" w:rsidRDefault="006C04ED" w:rsidP="006C04ED">
            <w:pPr>
              <w:spacing w:before="0"/>
              <w:rPr>
                <w:sz w:val="22"/>
                <w:szCs w:val="19"/>
              </w:rPr>
            </w:pPr>
            <w:r>
              <w:rPr>
                <w:sz w:val="22"/>
                <w:szCs w:val="19"/>
              </w:rPr>
              <w:t>9</w:t>
            </w:r>
            <w:r w:rsidR="00F6105C">
              <w:rPr>
                <w:sz w:val="22"/>
                <w:szCs w:val="19"/>
              </w:rPr>
              <w:t>:0</w:t>
            </w:r>
            <w:r w:rsidRPr="00623BF7">
              <w:rPr>
                <w:sz w:val="22"/>
                <w:szCs w:val="19"/>
              </w:rPr>
              <w:t>0-4</w:t>
            </w:r>
            <w:r>
              <w:rPr>
                <w:sz w:val="22"/>
                <w:szCs w:val="19"/>
              </w:rPr>
              <w:t>:30 pm church o</w:t>
            </w:r>
            <w:r w:rsidRPr="00623BF7">
              <w:rPr>
                <w:sz w:val="22"/>
                <w:szCs w:val="19"/>
              </w:rPr>
              <w:t>ffice hours</w:t>
            </w:r>
          </w:p>
          <w:p w:rsidR="00C4252B" w:rsidRPr="008D2690" w:rsidRDefault="00C4252B" w:rsidP="006C04ED">
            <w:pPr>
              <w:spacing w:before="0"/>
            </w:pPr>
          </w:p>
        </w:tc>
        <w:tc>
          <w:tcPr>
            <w:tcW w:w="2389" w:type="dxa"/>
          </w:tcPr>
          <w:p w:rsidR="00C4252B" w:rsidRDefault="00C4252B"/>
          <w:p w:rsidR="00C4252B" w:rsidRDefault="00C4252B">
            <w:pPr>
              <w:rPr>
                <w:sz w:val="22"/>
                <w:szCs w:val="22"/>
              </w:rPr>
            </w:pPr>
          </w:p>
          <w:p w:rsidR="00C4252B" w:rsidRPr="006D315F" w:rsidRDefault="00C4252B">
            <w:pPr>
              <w:rPr>
                <w:sz w:val="22"/>
                <w:szCs w:val="22"/>
              </w:rPr>
            </w:pPr>
          </w:p>
        </w:tc>
        <w:tc>
          <w:tcPr>
            <w:tcW w:w="2515" w:type="dxa"/>
          </w:tcPr>
          <w:p w:rsidR="00C4252B" w:rsidRDefault="00C4252B" w:rsidP="00291A24">
            <w:pPr>
              <w:pStyle w:val="Dates"/>
              <w:rPr>
                <w:color w:val="auto"/>
              </w:rPr>
            </w:pPr>
          </w:p>
          <w:p w:rsidR="00C4252B" w:rsidRPr="00291A24" w:rsidRDefault="00C4252B" w:rsidP="00291A24">
            <w:pPr>
              <w:pStyle w:val="Dates"/>
              <w:rPr>
                <w:color w:val="auto"/>
              </w:rPr>
            </w:pPr>
          </w:p>
          <w:p w:rsidR="00C4252B" w:rsidRPr="00291A24" w:rsidRDefault="00C4252B" w:rsidP="00291A24">
            <w:pPr>
              <w:pStyle w:val="Dates"/>
              <w:rPr>
                <w:color w:val="auto"/>
              </w:rPr>
            </w:pPr>
          </w:p>
          <w:p w:rsidR="00C4252B" w:rsidRPr="00291A24" w:rsidRDefault="00C4252B" w:rsidP="00291A24">
            <w:pPr>
              <w:pStyle w:val="Dates"/>
              <w:rPr>
                <w:color w:val="auto"/>
              </w:rPr>
            </w:pPr>
          </w:p>
          <w:p w:rsidR="00C4252B" w:rsidRPr="00291A24" w:rsidRDefault="00C4252B" w:rsidP="00C4252B">
            <w:pPr>
              <w:pStyle w:val="Dates"/>
              <w:rPr>
                <w:color w:val="auto"/>
              </w:rPr>
            </w:pPr>
          </w:p>
          <w:p w:rsidR="00C4252B" w:rsidRPr="00291A24" w:rsidRDefault="00C4252B" w:rsidP="00291A24">
            <w:pPr>
              <w:pStyle w:val="Dates"/>
              <w:rPr>
                <w:color w:val="auto"/>
              </w:rPr>
            </w:pPr>
          </w:p>
        </w:tc>
      </w:tr>
      <w:tr w:rsidR="00923A15" w:rsidRPr="004B6E4A" w:rsidTr="002B4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tcW w:w="3600" w:type="dxa"/>
            <w:shd w:val="clear" w:color="auto" w:fill="DAF0F3" w:themeFill="accent5" w:themeFillTint="33"/>
          </w:tcPr>
          <w:p w:rsidR="002F6E35" w:rsidRPr="004B6E4A" w:rsidRDefault="00BE293A" w:rsidP="00F57B5E">
            <w:pPr>
              <w:pStyle w:val="Dates"/>
              <w:tabs>
                <w:tab w:val="left" w:pos="184"/>
                <w:tab w:val="right" w:pos="2502"/>
              </w:tabs>
              <w:jc w:val="left"/>
              <w:rPr>
                <w:color w:val="auto"/>
              </w:rPr>
            </w:pPr>
            <w:r>
              <w:rPr>
                <w:bCs/>
                <w:color w:val="auto"/>
              </w:rPr>
              <w:t>5</w:t>
            </w:r>
            <w:r w:rsidR="001204B9">
              <w:rPr>
                <w:bCs/>
                <w:color w:val="auto"/>
              </w:rPr>
              <w:t>th Sunday after Pentecost</w:t>
            </w:r>
            <w:r w:rsidR="00F57B5E">
              <w:rPr>
                <w:bCs/>
                <w:color w:val="auto"/>
              </w:rPr>
              <w:t xml:space="preserve">    </w:t>
            </w:r>
            <w:r w:rsidR="001433E6">
              <w:rPr>
                <w:bCs/>
                <w:color w:val="auto"/>
              </w:rPr>
              <w:t xml:space="preserve"> </w:t>
            </w:r>
            <w:r>
              <w:rPr>
                <w:bCs/>
                <w:color w:val="auto"/>
              </w:rPr>
              <w:t>10</w:t>
            </w:r>
          </w:p>
        </w:tc>
        <w:tc>
          <w:tcPr>
            <w:tcW w:w="2610" w:type="dxa"/>
            <w:shd w:val="clear" w:color="auto" w:fill="DAF0F3" w:themeFill="accent5" w:themeFillTint="33"/>
          </w:tcPr>
          <w:p w:rsidR="002F6E35" w:rsidRPr="004B6E4A" w:rsidRDefault="00BE293A" w:rsidP="007A2D92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2610" w:type="dxa"/>
            <w:shd w:val="clear" w:color="auto" w:fill="DAF0F3" w:themeFill="accent5" w:themeFillTint="33"/>
          </w:tcPr>
          <w:p w:rsidR="002F6E35" w:rsidRPr="004B6E4A" w:rsidRDefault="00BE293A" w:rsidP="007A2D92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12</w:t>
            </w:r>
          </w:p>
        </w:tc>
        <w:tc>
          <w:tcPr>
            <w:tcW w:w="2970" w:type="dxa"/>
            <w:shd w:val="clear" w:color="auto" w:fill="DAF0F3" w:themeFill="accent5" w:themeFillTint="33"/>
          </w:tcPr>
          <w:p w:rsidR="002F6E35" w:rsidRPr="004B6E4A" w:rsidRDefault="00BE293A" w:rsidP="007A2D92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13</w:t>
            </w:r>
          </w:p>
        </w:tc>
        <w:tc>
          <w:tcPr>
            <w:tcW w:w="2790" w:type="dxa"/>
            <w:shd w:val="clear" w:color="auto" w:fill="DAF0F3" w:themeFill="accent5" w:themeFillTint="33"/>
          </w:tcPr>
          <w:p w:rsidR="002F6E35" w:rsidRPr="004B6E4A" w:rsidRDefault="00BE293A" w:rsidP="007A2D92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14</w:t>
            </w:r>
          </w:p>
        </w:tc>
        <w:tc>
          <w:tcPr>
            <w:tcW w:w="2389" w:type="dxa"/>
            <w:shd w:val="clear" w:color="auto" w:fill="DAF0F3" w:themeFill="accent5" w:themeFillTint="33"/>
          </w:tcPr>
          <w:p w:rsidR="002F6E35" w:rsidRPr="00291A24" w:rsidRDefault="00BE293A" w:rsidP="007A2D92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15</w:t>
            </w:r>
          </w:p>
        </w:tc>
        <w:tc>
          <w:tcPr>
            <w:tcW w:w="2515" w:type="dxa"/>
            <w:shd w:val="clear" w:color="auto" w:fill="DAF0F3" w:themeFill="accent5" w:themeFillTint="33"/>
          </w:tcPr>
          <w:p w:rsidR="002F6E35" w:rsidRPr="00291A24" w:rsidRDefault="00BE293A" w:rsidP="00291A24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16</w:t>
            </w:r>
          </w:p>
        </w:tc>
      </w:tr>
      <w:tr w:rsidR="003266AD" w:rsidRPr="004B6E4A" w:rsidTr="002B4381">
        <w:trPr>
          <w:trHeight w:hRule="exact" w:val="1873"/>
        </w:trPr>
        <w:tc>
          <w:tcPr>
            <w:tcW w:w="3600" w:type="dxa"/>
          </w:tcPr>
          <w:p w:rsidR="00BF3460" w:rsidRPr="00C23C70" w:rsidRDefault="00C23C70" w:rsidP="00900D82">
            <w:pPr>
              <w:spacing w:before="0"/>
              <w:rPr>
                <w:b/>
                <w:sz w:val="21"/>
                <w:szCs w:val="21"/>
              </w:rPr>
            </w:pPr>
            <w:r w:rsidRPr="00C23C70">
              <w:rPr>
                <w:sz w:val="22"/>
                <w:szCs w:val="22"/>
              </w:rPr>
              <w:t>9:30 am</w:t>
            </w:r>
            <w:r>
              <w:rPr>
                <w:sz w:val="21"/>
                <w:szCs w:val="21"/>
              </w:rPr>
              <w:t xml:space="preserve"> </w:t>
            </w:r>
            <w:r w:rsidR="002B0CD9" w:rsidRPr="00C23C70">
              <w:rPr>
                <w:sz w:val="21"/>
                <w:szCs w:val="21"/>
              </w:rPr>
              <w:t xml:space="preserve"> </w:t>
            </w:r>
            <w:r w:rsidR="00796239" w:rsidRPr="00C23C70">
              <w:rPr>
                <w:b/>
                <w:sz w:val="21"/>
                <w:szCs w:val="21"/>
              </w:rPr>
              <w:t>Worship</w:t>
            </w:r>
            <w:r w:rsidR="00900D82">
              <w:rPr>
                <w:b/>
                <w:sz w:val="21"/>
                <w:szCs w:val="21"/>
              </w:rPr>
              <w:t xml:space="preserve"> </w:t>
            </w:r>
          </w:p>
          <w:p w:rsidR="001D41E2" w:rsidRDefault="001D41E2" w:rsidP="001D41E2">
            <w:pPr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Presbyterian Women Sunday</w:t>
            </w:r>
          </w:p>
          <w:p w:rsidR="001D41E2" w:rsidRPr="001D41E2" w:rsidRDefault="001D41E2" w:rsidP="00C23C70">
            <w:pPr>
              <w:spacing w:before="0"/>
              <w:rPr>
                <w:sz w:val="22"/>
                <w:szCs w:val="22"/>
              </w:rPr>
            </w:pPr>
            <w:r w:rsidRPr="001D41E2">
              <w:rPr>
                <w:sz w:val="22"/>
                <w:szCs w:val="22"/>
              </w:rPr>
              <w:t>Installation of Elders</w:t>
            </w:r>
          </w:p>
          <w:p w:rsidR="00D4320C" w:rsidRPr="00767E69" w:rsidRDefault="00D4320C" w:rsidP="00900D82">
            <w:pPr>
              <w:spacing w:before="0"/>
            </w:pPr>
          </w:p>
        </w:tc>
        <w:tc>
          <w:tcPr>
            <w:tcW w:w="2610" w:type="dxa"/>
          </w:tcPr>
          <w:p w:rsidR="006C45C0" w:rsidRPr="00623BF7" w:rsidRDefault="006C1841" w:rsidP="006C45C0">
            <w:pPr>
              <w:spacing w:before="0"/>
              <w:rPr>
                <w:sz w:val="22"/>
                <w:szCs w:val="19"/>
              </w:rPr>
            </w:pPr>
            <w:r>
              <w:rPr>
                <w:sz w:val="22"/>
                <w:szCs w:val="19"/>
              </w:rPr>
              <w:t>9</w:t>
            </w:r>
            <w:r w:rsidR="00F6105C">
              <w:rPr>
                <w:sz w:val="22"/>
                <w:szCs w:val="19"/>
              </w:rPr>
              <w:t>:0</w:t>
            </w:r>
            <w:r w:rsidR="006C45C0" w:rsidRPr="00623BF7">
              <w:rPr>
                <w:sz w:val="22"/>
                <w:szCs w:val="19"/>
              </w:rPr>
              <w:t>0-4</w:t>
            </w:r>
            <w:r w:rsidR="00900D82">
              <w:rPr>
                <w:sz w:val="22"/>
                <w:szCs w:val="19"/>
              </w:rPr>
              <w:t>:30 pm C</w:t>
            </w:r>
            <w:r w:rsidR="00F6360A">
              <w:rPr>
                <w:sz w:val="22"/>
                <w:szCs w:val="19"/>
              </w:rPr>
              <w:t>hurch o</w:t>
            </w:r>
            <w:r w:rsidR="006C45C0" w:rsidRPr="00623BF7">
              <w:rPr>
                <w:sz w:val="22"/>
                <w:szCs w:val="19"/>
              </w:rPr>
              <w:t>ffice hours</w:t>
            </w:r>
          </w:p>
          <w:p w:rsidR="0035338E" w:rsidRDefault="0035338E" w:rsidP="001F15E1">
            <w:pPr>
              <w:spacing w:before="0"/>
              <w:rPr>
                <w:sz w:val="20"/>
                <w:szCs w:val="20"/>
              </w:rPr>
            </w:pPr>
          </w:p>
          <w:p w:rsidR="0035338E" w:rsidRPr="00123BDC" w:rsidRDefault="004B2DA7" w:rsidP="004B2DA7">
            <w:pPr>
              <w:rPr>
                <w:sz w:val="19"/>
                <w:szCs w:val="19"/>
              </w:rPr>
            </w:pPr>
            <w:r w:rsidRPr="004923CA">
              <w:rPr>
                <w:sz w:val="20"/>
                <w:szCs w:val="19"/>
              </w:rPr>
              <w:t>7:30 pm Listening Project</w:t>
            </w:r>
            <w:r w:rsidRPr="004923CA">
              <w:rPr>
                <w:sz w:val="22"/>
                <w:szCs w:val="20"/>
              </w:rPr>
              <w:t xml:space="preserve"> </w:t>
            </w:r>
            <w:r w:rsidRPr="004923CA">
              <w:rPr>
                <w:sz w:val="20"/>
                <w:szCs w:val="20"/>
              </w:rPr>
              <w:t>Mtg</w:t>
            </w:r>
            <w:r w:rsidRPr="004923CA">
              <w:rPr>
                <w:sz w:val="20"/>
                <w:szCs w:val="19"/>
              </w:rPr>
              <w:t xml:space="preserve"> </w:t>
            </w:r>
            <w:r w:rsidRPr="005040E5">
              <w:rPr>
                <w:b/>
                <w:sz w:val="19"/>
                <w:szCs w:val="19"/>
              </w:rPr>
              <w:t>[Zoom]</w:t>
            </w:r>
          </w:p>
        </w:tc>
        <w:tc>
          <w:tcPr>
            <w:tcW w:w="2610" w:type="dxa"/>
          </w:tcPr>
          <w:p w:rsidR="00D95FE6" w:rsidRDefault="00D95FE6" w:rsidP="001F15E1">
            <w:pPr>
              <w:spacing w:before="0"/>
            </w:pPr>
          </w:p>
          <w:p w:rsidR="00291A24" w:rsidRPr="00123BDC" w:rsidRDefault="00291A24" w:rsidP="00291A24">
            <w:pPr>
              <w:spacing w:before="0"/>
              <w:rPr>
                <w:sz w:val="20"/>
                <w:szCs w:val="20"/>
              </w:rPr>
            </w:pPr>
          </w:p>
          <w:p w:rsidR="006A3E75" w:rsidRDefault="006A3E75" w:rsidP="00D4320C">
            <w:pPr>
              <w:spacing w:before="0"/>
            </w:pPr>
          </w:p>
          <w:p w:rsidR="004B2DA7" w:rsidRDefault="004B2DA7" w:rsidP="00D4320C">
            <w:pPr>
              <w:spacing w:before="0"/>
            </w:pPr>
          </w:p>
          <w:p w:rsidR="004B2DA7" w:rsidRDefault="004B2DA7" w:rsidP="00D4320C">
            <w:pPr>
              <w:spacing w:before="0"/>
            </w:pPr>
          </w:p>
          <w:p w:rsidR="004B2DA7" w:rsidRPr="004B2DA7" w:rsidRDefault="004B2DA7" w:rsidP="00D4320C">
            <w:pPr>
              <w:spacing w:before="0"/>
              <w:rPr>
                <w:sz w:val="20"/>
                <w:szCs w:val="20"/>
              </w:rPr>
            </w:pPr>
            <w:r w:rsidRPr="004B2DA7">
              <w:rPr>
                <w:sz w:val="22"/>
                <w:szCs w:val="22"/>
              </w:rPr>
              <w:t>7 pm Faith Book Club</w:t>
            </w:r>
            <w:r w:rsidRPr="004B2DA7">
              <w:rPr>
                <w:sz w:val="20"/>
                <w:szCs w:val="20"/>
              </w:rPr>
              <w:t xml:space="preserve"> </w:t>
            </w:r>
            <w:r w:rsidRPr="005040E5">
              <w:rPr>
                <w:b/>
                <w:sz w:val="20"/>
                <w:szCs w:val="20"/>
              </w:rPr>
              <w:t>[zoom]</w:t>
            </w:r>
          </w:p>
        </w:tc>
        <w:tc>
          <w:tcPr>
            <w:tcW w:w="2970" w:type="dxa"/>
          </w:tcPr>
          <w:p w:rsidR="00DF4636" w:rsidRPr="00123BDC" w:rsidRDefault="00DF4636" w:rsidP="001F15E1">
            <w:pPr>
              <w:spacing w:before="0"/>
              <w:rPr>
                <w:sz w:val="6"/>
                <w:szCs w:val="6"/>
              </w:rPr>
            </w:pPr>
          </w:p>
          <w:p w:rsidR="00371FBD" w:rsidRPr="00623BF7" w:rsidRDefault="006C1841" w:rsidP="006C45C0">
            <w:pPr>
              <w:spacing w:before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9</w:t>
            </w:r>
            <w:r w:rsidR="00F6105C">
              <w:rPr>
                <w:sz w:val="22"/>
                <w:szCs w:val="20"/>
              </w:rPr>
              <w:t>:0</w:t>
            </w:r>
            <w:r w:rsidR="006C45C0" w:rsidRPr="00623BF7">
              <w:rPr>
                <w:sz w:val="22"/>
                <w:szCs w:val="20"/>
              </w:rPr>
              <w:t>0-</w:t>
            </w:r>
            <w:r w:rsidR="00670517" w:rsidRPr="00623BF7">
              <w:rPr>
                <w:sz w:val="22"/>
                <w:szCs w:val="20"/>
              </w:rPr>
              <w:t>4</w:t>
            </w:r>
            <w:r>
              <w:rPr>
                <w:sz w:val="22"/>
                <w:szCs w:val="20"/>
              </w:rPr>
              <w:t xml:space="preserve">:30 </w:t>
            </w:r>
            <w:r w:rsidR="00900D82">
              <w:rPr>
                <w:sz w:val="22"/>
                <w:szCs w:val="20"/>
              </w:rPr>
              <w:t>pm C</w:t>
            </w:r>
            <w:r w:rsidR="00F6360A">
              <w:rPr>
                <w:sz w:val="22"/>
                <w:szCs w:val="20"/>
              </w:rPr>
              <w:t>hurch o</w:t>
            </w:r>
            <w:r w:rsidR="00670517" w:rsidRPr="00623BF7">
              <w:rPr>
                <w:sz w:val="22"/>
                <w:szCs w:val="20"/>
              </w:rPr>
              <w:t>ffice hours</w:t>
            </w:r>
          </w:p>
          <w:p w:rsidR="00670517" w:rsidRPr="00123BDC" w:rsidRDefault="00670517" w:rsidP="00371FBD">
            <w:pPr>
              <w:spacing w:before="0"/>
              <w:rPr>
                <w:sz w:val="10"/>
                <w:szCs w:val="10"/>
              </w:rPr>
            </w:pPr>
          </w:p>
          <w:p w:rsidR="00123BDC" w:rsidRPr="00123BDC" w:rsidRDefault="00123BDC" w:rsidP="00371FBD">
            <w:pPr>
              <w:spacing w:before="0"/>
              <w:rPr>
                <w:sz w:val="10"/>
                <w:szCs w:val="10"/>
              </w:rPr>
            </w:pPr>
          </w:p>
          <w:p w:rsidR="0035338E" w:rsidRPr="0035338E" w:rsidRDefault="0035338E" w:rsidP="009000EC">
            <w:pPr>
              <w:spacing w:before="0"/>
              <w:rPr>
                <w:iCs/>
              </w:rPr>
            </w:pPr>
          </w:p>
        </w:tc>
        <w:tc>
          <w:tcPr>
            <w:tcW w:w="2790" w:type="dxa"/>
          </w:tcPr>
          <w:p w:rsidR="006C04ED" w:rsidRPr="00623BF7" w:rsidRDefault="006C04ED" w:rsidP="006C04ED">
            <w:pPr>
              <w:spacing w:before="0"/>
              <w:rPr>
                <w:sz w:val="22"/>
                <w:szCs w:val="19"/>
              </w:rPr>
            </w:pPr>
            <w:r>
              <w:rPr>
                <w:sz w:val="22"/>
                <w:szCs w:val="19"/>
              </w:rPr>
              <w:t>9</w:t>
            </w:r>
            <w:r w:rsidR="00F6105C">
              <w:rPr>
                <w:sz w:val="22"/>
                <w:szCs w:val="19"/>
              </w:rPr>
              <w:t>:0</w:t>
            </w:r>
            <w:r w:rsidRPr="00623BF7">
              <w:rPr>
                <w:sz w:val="22"/>
                <w:szCs w:val="19"/>
              </w:rPr>
              <w:t>0-4</w:t>
            </w:r>
            <w:r>
              <w:rPr>
                <w:sz w:val="22"/>
                <w:szCs w:val="19"/>
              </w:rPr>
              <w:t>:30 pm church o</w:t>
            </w:r>
            <w:r w:rsidRPr="00623BF7">
              <w:rPr>
                <w:sz w:val="22"/>
                <w:szCs w:val="19"/>
              </w:rPr>
              <w:t>ffice hours</w:t>
            </w:r>
          </w:p>
          <w:p w:rsidR="009F473F" w:rsidRDefault="009F473F" w:rsidP="00D4320C"/>
          <w:p w:rsidR="009F473F" w:rsidRPr="004B6E4A" w:rsidRDefault="009F473F" w:rsidP="00BA7D29"/>
        </w:tc>
        <w:tc>
          <w:tcPr>
            <w:tcW w:w="2389" w:type="dxa"/>
          </w:tcPr>
          <w:p w:rsidR="0012711B" w:rsidRPr="00291A24" w:rsidRDefault="0012711B" w:rsidP="00B05800">
            <w:pPr>
              <w:spacing w:before="0"/>
              <w:rPr>
                <w:sz w:val="20"/>
                <w:szCs w:val="20"/>
              </w:rPr>
            </w:pPr>
          </w:p>
          <w:p w:rsidR="002F6E35" w:rsidRPr="00291A24" w:rsidRDefault="002F6E35" w:rsidP="00C30CE3">
            <w:pPr>
              <w:spacing w:before="0"/>
            </w:pPr>
          </w:p>
        </w:tc>
        <w:tc>
          <w:tcPr>
            <w:tcW w:w="2515" w:type="dxa"/>
          </w:tcPr>
          <w:p w:rsidR="0012711B" w:rsidRPr="00291A24" w:rsidRDefault="0012711B" w:rsidP="00291A24">
            <w:pPr>
              <w:pStyle w:val="Dates"/>
              <w:rPr>
                <w:color w:val="auto"/>
                <w:sz w:val="20"/>
                <w:szCs w:val="20"/>
              </w:rPr>
            </w:pPr>
          </w:p>
          <w:p w:rsidR="001F74AC" w:rsidRPr="00291A24" w:rsidRDefault="001F74AC" w:rsidP="00291A24">
            <w:pPr>
              <w:pStyle w:val="Dates"/>
              <w:rPr>
                <w:color w:val="auto"/>
                <w:sz w:val="20"/>
                <w:szCs w:val="20"/>
              </w:rPr>
            </w:pPr>
          </w:p>
          <w:p w:rsidR="001F74AC" w:rsidRPr="00291A24" w:rsidRDefault="001F74AC" w:rsidP="00291A24">
            <w:pPr>
              <w:pStyle w:val="Dates"/>
              <w:rPr>
                <w:color w:val="auto"/>
                <w:sz w:val="20"/>
                <w:szCs w:val="20"/>
              </w:rPr>
            </w:pPr>
          </w:p>
          <w:p w:rsidR="001F74AC" w:rsidRPr="00291A24" w:rsidRDefault="001F74AC" w:rsidP="00291A24">
            <w:pPr>
              <w:pStyle w:val="Dates"/>
              <w:rPr>
                <w:color w:val="auto"/>
                <w:sz w:val="20"/>
                <w:szCs w:val="20"/>
              </w:rPr>
            </w:pPr>
          </w:p>
          <w:p w:rsidR="001F74AC" w:rsidRPr="00291A24" w:rsidRDefault="001F74AC" w:rsidP="00291A24">
            <w:pPr>
              <w:pStyle w:val="Dates"/>
              <w:rPr>
                <w:color w:val="auto"/>
                <w:sz w:val="20"/>
                <w:szCs w:val="20"/>
              </w:rPr>
            </w:pPr>
          </w:p>
          <w:p w:rsidR="001F15E1" w:rsidRPr="00291A24" w:rsidRDefault="001F15E1" w:rsidP="00291A24">
            <w:pPr>
              <w:pStyle w:val="Dates"/>
              <w:rPr>
                <w:color w:val="auto"/>
              </w:rPr>
            </w:pPr>
          </w:p>
        </w:tc>
      </w:tr>
      <w:tr w:rsidR="00923A15" w:rsidRPr="004B6E4A" w:rsidTr="002B4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tcW w:w="3600" w:type="dxa"/>
            <w:shd w:val="clear" w:color="auto" w:fill="DAF0F3" w:themeFill="accent5" w:themeFillTint="33"/>
          </w:tcPr>
          <w:p w:rsidR="002F6E35" w:rsidRPr="00AD2641" w:rsidRDefault="00653DEB" w:rsidP="00F57B5E">
            <w:pPr>
              <w:pStyle w:val="Dates"/>
              <w:tabs>
                <w:tab w:val="left" w:pos="184"/>
                <w:tab w:val="right" w:pos="2502"/>
              </w:tabs>
              <w:jc w:val="left"/>
              <w:rPr>
                <w:bCs/>
                <w:color w:val="auto"/>
              </w:rPr>
            </w:pPr>
            <w:r>
              <w:rPr>
                <w:bCs/>
                <w:color w:val="auto"/>
                <w:sz w:val="20"/>
              </w:rPr>
              <w:t>6</w:t>
            </w:r>
            <w:r w:rsidR="001204B9" w:rsidRPr="001204B9">
              <w:rPr>
                <w:bCs/>
                <w:color w:val="auto"/>
                <w:sz w:val="20"/>
              </w:rPr>
              <w:t>th Sunday after Pentecost</w:t>
            </w:r>
            <w:r w:rsidR="001204B9">
              <w:rPr>
                <w:bCs/>
                <w:color w:val="auto"/>
              </w:rPr>
              <w:t xml:space="preserve"> </w:t>
            </w:r>
            <w:r w:rsidR="00F57B5E">
              <w:rPr>
                <w:bCs/>
                <w:color w:val="auto"/>
              </w:rPr>
              <w:t xml:space="preserve">      </w:t>
            </w:r>
            <w:r w:rsidR="00BE293A">
              <w:rPr>
                <w:bCs/>
                <w:color w:val="auto"/>
              </w:rPr>
              <w:t xml:space="preserve">  </w:t>
            </w:r>
            <w:r w:rsidR="00F57B5E">
              <w:rPr>
                <w:bCs/>
                <w:color w:val="auto"/>
              </w:rPr>
              <w:t xml:space="preserve"> </w:t>
            </w:r>
            <w:r w:rsidR="007A2D92" w:rsidRPr="00F57B5E">
              <w:rPr>
                <w:b/>
                <w:bCs/>
                <w:color w:val="auto"/>
                <w:sz w:val="24"/>
              </w:rPr>
              <w:t>1</w:t>
            </w:r>
            <w:r w:rsidR="00BE293A">
              <w:rPr>
                <w:b/>
                <w:bCs/>
                <w:color w:val="auto"/>
                <w:sz w:val="24"/>
              </w:rPr>
              <w:t>7</w:t>
            </w:r>
          </w:p>
        </w:tc>
        <w:tc>
          <w:tcPr>
            <w:tcW w:w="2610" w:type="dxa"/>
            <w:shd w:val="clear" w:color="auto" w:fill="DAF0F3" w:themeFill="accent5" w:themeFillTint="33"/>
          </w:tcPr>
          <w:p w:rsidR="002F6E35" w:rsidRPr="00AD2641" w:rsidRDefault="007A2D92" w:rsidP="00AD2641">
            <w:pPr>
              <w:pStyle w:val="Dates"/>
              <w:tabs>
                <w:tab w:val="left" w:pos="184"/>
                <w:tab w:val="right" w:pos="2502"/>
              </w:tabs>
              <w:rPr>
                <w:bCs/>
                <w:color w:val="auto"/>
              </w:rPr>
            </w:pPr>
            <w:r w:rsidRPr="00AD2641">
              <w:rPr>
                <w:bCs/>
                <w:color w:val="auto"/>
              </w:rPr>
              <w:t>1</w:t>
            </w:r>
            <w:r w:rsidR="00BE293A">
              <w:rPr>
                <w:bCs/>
                <w:color w:val="auto"/>
              </w:rPr>
              <w:t>8</w:t>
            </w:r>
          </w:p>
        </w:tc>
        <w:tc>
          <w:tcPr>
            <w:tcW w:w="2610" w:type="dxa"/>
            <w:shd w:val="clear" w:color="auto" w:fill="DAF0F3" w:themeFill="accent5" w:themeFillTint="33"/>
          </w:tcPr>
          <w:p w:rsidR="002F6E35" w:rsidRPr="00AD2641" w:rsidRDefault="00BE293A" w:rsidP="00AD2641">
            <w:pPr>
              <w:pStyle w:val="Dates"/>
              <w:tabs>
                <w:tab w:val="left" w:pos="184"/>
                <w:tab w:val="right" w:pos="2502"/>
              </w:tabs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19</w:t>
            </w:r>
          </w:p>
        </w:tc>
        <w:tc>
          <w:tcPr>
            <w:tcW w:w="2970" w:type="dxa"/>
            <w:shd w:val="clear" w:color="auto" w:fill="DAF0F3" w:themeFill="accent5" w:themeFillTint="33"/>
          </w:tcPr>
          <w:p w:rsidR="002F6E35" w:rsidRPr="00AD2641" w:rsidRDefault="0098307E" w:rsidP="00AD2641">
            <w:pPr>
              <w:pStyle w:val="Dates"/>
              <w:tabs>
                <w:tab w:val="left" w:pos="184"/>
                <w:tab w:val="right" w:pos="2502"/>
              </w:tabs>
              <w:rPr>
                <w:bCs/>
                <w:color w:val="auto"/>
              </w:rPr>
            </w:pPr>
            <w:r w:rsidRPr="00AD2641">
              <w:rPr>
                <w:bCs/>
                <w:color w:val="auto"/>
              </w:rPr>
              <w:t xml:space="preserve">                         </w:t>
            </w:r>
            <w:r w:rsidR="009000EC" w:rsidRPr="00AD2641">
              <w:rPr>
                <w:bCs/>
                <w:color w:val="auto"/>
              </w:rPr>
              <w:t xml:space="preserve">          </w:t>
            </w:r>
            <w:r w:rsidR="00BE293A">
              <w:rPr>
                <w:bCs/>
                <w:color w:val="auto"/>
              </w:rPr>
              <w:t>20</w:t>
            </w:r>
          </w:p>
        </w:tc>
        <w:tc>
          <w:tcPr>
            <w:tcW w:w="2790" w:type="dxa"/>
            <w:shd w:val="clear" w:color="auto" w:fill="DAF0F3" w:themeFill="accent5" w:themeFillTint="33"/>
          </w:tcPr>
          <w:p w:rsidR="002F6E35" w:rsidRPr="00AD2641" w:rsidRDefault="00BE293A" w:rsidP="00AD2641">
            <w:pPr>
              <w:pStyle w:val="Dates"/>
              <w:tabs>
                <w:tab w:val="left" w:pos="184"/>
                <w:tab w:val="right" w:pos="2502"/>
              </w:tabs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21</w:t>
            </w:r>
          </w:p>
        </w:tc>
        <w:tc>
          <w:tcPr>
            <w:tcW w:w="2389" w:type="dxa"/>
            <w:shd w:val="clear" w:color="auto" w:fill="DAF0F3" w:themeFill="accent5" w:themeFillTint="33"/>
          </w:tcPr>
          <w:p w:rsidR="002F6E35" w:rsidRPr="00AD2641" w:rsidRDefault="00BE293A" w:rsidP="00AD2641">
            <w:pPr>
              <w:pStyle w:val="Dates"/>
              <w:tabs>
                <w:tab w:val="left" w:pos="184"/>
                <w:tab w:val="right" w:pos="2502"/>
              </w:tabs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22</w:t>
            </w:r>
          </w:p>
        </w:tc>
        <w:tc>
          <w:tcPr>
            <w:tcW w:w="2515" w:type="dxa"/>
            <w:shd w:val="clear" w:color="auto" w:fill="DAF0F3" w:themeFill="accent5" w:themeFillTint="33"/>
          </w:tcPr>
          <w:p w:rsidR="002F6E35" w:rsidRPr="00AD2641" w:rsidRDefault="00BE293A" w:rsidP="00AD2641">
            <w:pPr>
              <w:pStyle w:val="Dates"/>
              <w:tabs>
                <w:tab w:val="left" w:pos="184"/>
                <w:tab w:val="right" w:pos="2502"/>
              </w:tabs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23</w:t>
            </w:r>
          </w:p>
        </w:tc>
      </w:tr>
      <w:tr w:rsidR="003266AD" w:rsidRPr="004B6E4A" w:rsidTr="002B4381">
        <w:trPr>
          <w:trHeight w:hRule="exact" w:val="2017"/>
        </w:trPr>
        <w:tc>
          <w:tcPr>
            <w:tcW w:w="3600" w:type="dxa"/>
          </w:tcPr>
          <w:p w:rsidR="00796239" w:rsidRPr="00F57B5E" w:rsidRDefault="002B0CD9" w:rsidP="001F15E1">
            <w:pPr>
              <w:spacing w:before="0"/>
              <w:rPr>
                <w:b/>
                <w:sz w:val="22"/>
                <w:szCs w:val="20"/>
              </w:rPr>
            </w:pPr>
            <w:r w:rsidRPr="00F57B5E">
              <w:rPr>
                <w:sz w:val="24"/>
                <w:szCs w:val="22"/>
              </w:rPr>
              <w:t>9:30 am</w:t>
            </w:r>
            <w:r w:rsidR="00C23C70" w:rsidRPr="00F57B5E">
              <w:rPr>
                <w:sz w:val="22"/>
                <w:szCs w:val="20"/>
              </w:rPr>
              <w:t xml:space="preserve"> </w:t>
            </w:r>
            <w:r w:rsidR="00796239" w:rsidRPr="00F57B5E">
              <w:rPr>
                <w:b/>
                <w:sz w:val="22"/>
                <w:szCs w:val="21"/>
              </w:rPr>
              <w:t>Worship</w:t>
            </w:r>
          </w:p>
          <w:p w:rsidR="00BE55E7" w:rsidRDefault="00923A15" w:rsidP="00923A15">
            <w:pPr>
              <w:spacing w:before="0"/>
              <w:rPr>
                <w:sz w:val="22"/>
              </w:rPr>
            </w:pPr>
            <w:r w:rsidRPr="00F57B5E">
              <w:rPr>
                <w:sz w:val="22"/>
                <w:szCs w:val="20"/>
              </w:rPr>
              <w:t>Guest preacher:</w:t>
            </w:r>
            <w:r>
              <w:rPr>
                <w:sz w:val="22"/>
                <w:szCs w:val="20"/>
              </w:rPr>
              <w:t xml:space="preserve"> </w:t>
            </w:r>
            <w:r>
              <w:rPr>
                <w:sz w:val="22"/>
              </w:rPr>
              <w:t>Kelly Schultz</w:t>
            </w:r>
          </w:p>
          <w:p w:rsidR="008C2153" w:rsidRDefault="00F97369" w:rsidP="00923A15">
            <w:pPr>
              <w:spacing w:before="0"/>
              <w:rPr>
                <w:sz w:val="22"/>
              </w:rPr>
            </w:pPr>
            <w:r>
              <w:rPr>
                <w:sz w:val="22"/>
              </w:rPr>
              <w:t xml:space="preserve">General Assembly </w:t>
            </w:r>
            <w:r w:rsidR="008C2153">
              <w:rPr>
                <w:sz w:val="22"/>
              </w:rPr>
              <w:t xml:space="preserve">report </w:t>
            </w:r>
          </w:p>
          <w:p w:rsidR="00B749A8" w:rsidRPr="00F97369" w:rsidRDefault="00F97369" w:rsidP="00923A15">
            <w:pPr>
              <w:spacing w:before="0"/>
              <w:rPr>
                <w:sz w:val="22"/>
              </w:rPr>
            </w:pPr>
            <w:r>
              <w:rPr>
                <w:sz w:val="22"/>
              </w:rPr>
              <w:t>l</w:t>
            </w:r>
            <w:r w:rsidRPr="00F97369">
              <w:rPr>
                <w:sz w:val="22"/>
              </w:rPr>
              <w:t>ed by Fred Welch</w:t>
            </w:r>
          </w:p>
          <w:p w:rsidR="00BE293A" w:rsidRPr="00BE293A" w:rsidRDefault="00BE293A" w:rsidP="00BE293A">
            <w:pPr>
              <w:widowControl w:val="0"/>
            </w:pPr>
            <w:r w:rsidRPr="004B2DA7">
              <w:rPr>
                <w:sz w:val="24"/>
                <w:szCs w:val="24"/>
              </w:rPr>
              <w:t>4</w:t>
            </w:r>
            <w:r w:rsidR="004B2DA7">
              <w:rPr>
                <w:sz w:val="20"/>
                <w:szCs w:val="20"/>
              </w:rPr>
              <w:t>pm</w:t>
            </w:r>
            <w:r w:rsidR="00BE55E7" w:rsidRPr="00BE293A">
              <w:rPr>
                <w:b/>
                <w:sz w:val="22"/>
                <w:szCs w:val="22"/>
              </w:rPr>
              <w:t xml:space="preserve"> </w:t>
            </w:r>
            <w:r w:rsidRPr="00BE293A">
              <w:rPr>
                <w:sz w:val="24"/>
                <w:szCs w:val="24"/>
              </w:rPr>
              <w:t>Ice Cream Sunday</w:t>
            </w:r>
          </w:p>
          <w:p w:rsidR="00BE293A" w:rsidRPr="005040E5" w:rsidRDefault="00BE293A" w:rsidP="00BE293A">
            <w:pPr>
              <w:widowControl w:val="0"/>
              <w:rPr>
                <w:sz w:val="20"/>
              </w:rPr>
            </w:pPr>
            <w:r w:rsidRPr="005040E5">
              <w:rPr>
                <w:sz w:val="22"/>
                <w:szCs w:val="20"/>
              </w:rPr>
              <w:t>at Appleknockers Ice Cream Parlor in Vicksburg</w:t>
            </w:r>
            <w:r w:rsidRPr="005040E5">
              <w:rPr>
                <w:sz w:val="28"/>
                <w:szCs w:val="24"/>
              </w:rPr>
              <w:t xml:space="preserve"> </w:t>
            </w:r>
          </w:p>
          <w:p w:rsidR="00BE55E7" w:rsidRPr="00C23C70" w:rsidRDefault="00BE55E7" w:rsidP="00BE55E7">
            <w:pPr>
              <w:spacing w:before="0"/>
              <w:rPr>
                <w:b/>
                <w:sz w:val="22"/>
                <w:szCs w:val="22"/>
              </w:rPr>
            </w:pPr>
          </w:p>
          <w:p w:rsidR="002F6E35" w:rsidRPr="00900D82" w:rsidRDefault="002F6E35" w:rsidP="009000EC">
            <w:pPr>
              <w:spacing w:before="0"/>
              <w:rPr>
                <w:sz w:val="20"/>
                <w:szCs w:val="20"/>
              </w:rPr>
            </w:pPr>
          </w:p>
        </w:tc>
        <w:tc>
          <w:tcPr>
            <w:tcW w:w="2610" w:type="dxa"/>
          </w:tcPr>
          <w:p w:rsidR="00C65FAA" w:rsidRPr="00623BF7" w:rsidRDefault="006C1841" w:rsidP="00C65FA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F6105C">
              <w:rPr>
                <w:sz w:val="22"/>
                <w:szCs w:val="22"/>
              </w:rPr>
              <w:t>:0</w:t>
            </w:r>
            <w:r w:rsidR="00EE433B" w:rsidRPr="00623BF7">
              <w:rPr>
                <w:sz w:val="22"/>
                <w:szCs w:val="22"/>
              </w:rPr>
              <w:t>0</w:t>
            </w:r>
            <w:r w:rsidR="009F473F" w:rsidRPr="00623BF7">
              <w:rPr>
                <w:sz w:val="22"/>
                <w:szCs w:val="22"/>
              </w:rPr>
              <w:t>-4</w:t>
            </w:r>
            <w:r>
              <w:rPr>
                <w:sz w:val="22"/>
                <w:szCs w:val="22"/>
              </w:rPr>
              <w:t>:30</w:t>
            </w:r>
            <w:r w:rsidR="00900D82">
              <w:rPr>
                <w:sz w:val="22"/>
                <w:szCs w:val="22"/>
              </w:rPr>
              <w:t xml:space="preserve"> pm C</w:t>
            </w:r>
            <w:r w:rsidR="00F6360A">
              <w:rPr>
                <w:sz w:val="22"/>
                <w:szCs w:val="22"/>
              </w:rPr>
              <w:t>hurch o</w:t>
            </w:r>
            <w:r w:rsidR="009F473F" w:rsidRPr="00623BF7">
              <w:rPr>
                <w:sz w:val="22"/>
                <w:szCs w:val="22"/>
              </w:rPr>
              <w:t>ffice hours</w:t>
            </w:r>
          </w:p>
          <w:p w:rsidR="006C45C0" w:rsidRDefault="006C45C0" w:rsidP="00C65FAA">
            <w:pPr>
              <w:rPr>
                <w:sz w:val="20"/>
                <w:szCs w:val="20"/>
              </w:rPr>
            </w:pPr>
          </w:p>
          <w:p w:rsidR="006C45C0" w:rsidRDefault="006C45C0" w:rsidP="00C65FAA">
            <w:pPr>
              <w:rPr>
                <w:sz w:val="20"/>
                <w:szCs w:val="20"/>
              </w:rPr>
            </w:pPr>
          </w:p>
          <w:p w:rsidR="00C65FAA" w:rsidRPr="00123BDC" w:rsidRDefault="00C65FAA" w:rsidP="00C65FAA">
            <w:pPr>
              <w:rPr>
                <w:sz w:val="20"/>
                <w:szCs w:val="20"/>
              </w:rPr>
            </w:pPr>
          </w:p>
        </w:tc>
        <w:tc>
          <w:tcPr>
            <w:tcW w:w="2610" w:type="dxa"/>
          </w:tcPr>
          <w:p w:rsidR="00D4320C" w:rsidRDefault="00D4320C" w:rsidP="0041349A">
            <w:pPr>
              <w:spacing w:before="0"/>
            </w:pPr>
          </w:p>
          <w:p w:rsidR="00B46D6D" w:rsidRDefault="00B46D6D" w:rsidP="0041349A">
            <w:pPr>
              <w:spacing w:before="0"/>
            </w:pPr>
          </w:p>
          <w:p w:rsidR="00B46D6D" w:rsidRDefault="00B46D6D" w:rsidP="0041349A">
            <w:pPr>
              <w:spacing w:before="0"/>
            </w:pPr>
          </w:p>
          <w:p w:rsidR="00B46D6D" w:rsidRDefault="00B46D6D" w:rsidP="0041349A">
            <w:pPr>
              <w:spacing w:before="0"/>
            </w:pPr>
          </w:p>
          <w:p w:rsidR="00B46D6D" w:rsidRPr="004B6E4A" w:rsidRDefault="00B46D6D" w:rsidP="0041349A">
            <w:pPr>
              <w:spacing w:before="0"/>
            </w:pPr>
          </w:p>
        </w:tc>
        <w:tc>
          <w:tcPr>
            <w:tcW w:w="2970" w:type="dxa"/>
          </w:tcPr>
          <w:p w:rsidR="00123BDC" w:rsidRPr="00123BDC" w:rsidRDefault="00123BDC" w:rsidP="00123BDC">
            <w:pPr>
              <w:spacing w:before="0"/>
              <w:rPr>
                <w:sz w:val="10"/>
                <w:szCs w:val="10"/>
              </w:rPr>
            </w:pPr>
          </w:p>
          <w:p w:rsidR="00670517" w:rsidRPr="00623BF7" w:rsidRDefault="006C1841" w:rsidP="00670517">
            <w:pPr>
              <w:spacing w:before="0"/>
              <w:rPr>
                <w:sz w:val="22"/>
                <w:szCs w:val="19"/>
              </w:rPr>
            </w:pPr>
            <w:r>
              <w:rPr>
                <w:sz w:val="22"/>
                <w:szCs w:val="19"/>
              </w:rPr>
              <w:t>9</w:t>
            </w:r>
            <w:r w:rsidR="00F6105C">
              <w:rPr>
                <w:sz w:val="22"/>
                <w:szCs w:val="19"/>
              </w:rPr>
              <w:t>:0</w:t>
            </w:r>
            <w:r w:rsidR="00670517" w:rsidRPr="00623BF7">
              <w:rPr>
                <w:sz w:val="22"/>
                <w:szCs w:val="19"/>
              </w:rPr>
              <w:t>0-4</w:t>
            </w:r>
            <w:r>
              <w:rPr>
                <w:sz w:val="22"/>
                <w:szCs w:val="19"/>
              </w:rPr>
              <w:t>:30</w:t>
            </w:r>
            <w:r w:rsidR="00900D82">
              <w:rPr>
                <w:sz w:val="22"/>
                <w:szCs w:val="19"/>
              </w:rPr>
              <w:t xml:space="preserve"> pm C</w:t>
            </w:r>
            <w:r w:rsidR="00F6360A">
              <w:rPr>
                <w:sz w:val="22"/>
                <w:szCs w:val="19"/>
              </w:rPr>
              <w:t>hurch o</w:t>
            </w:r>
            <w:r w:rsidR="00670517" w:rsidRPr="00623BF7">
              <w:rPr>
                <w:sz w:val="22"/>
                <w:szCs w:val="19"/>
              </w:rPr>
              <w:t>ffice hours</w:t>
            </w:r>
          </w:p>
          <w:p w:rsidR="00123BDC" w:rsidRPr="00123BDC" w:rsidRDefault="00123BDC" w:rsidP="00F731B0">
            <w:pPr>
              <w:rPr>
                <w:sz w:val="10"/>
                <w:szCs w:val="10"/>
              </w:rPr>
            </w:pPr>
          </w:p>
          <w:p w:rsidR="00800D6F" w:rsidRDefault="00800D6F" w:rsidP="001F15E1">
            <w:pPr>
              <w:spacing w:before="0"/>
            </w:pPr>
          </w:p>
          <w:p w:rsidR="00800D6F" w:rsidRPr="00A52741" w:rsidRDefault="00800D6F" w:rsidP="001F15E1">
            <w:pPr>
              <w:spacing w:before="0"/>
            </w:pPr>
          </w:p>
        </w:tc>
        <w:tc>
          <w:tcPr>
            <w:tcW w:w="2790" w:type="dxa"/>
          </w:tcPr>
          <w:p w:rsidR="006C04ED" w:rsidRPr="00F6105C" w:rsidRDefault="006C04ED" w:rsidP="006C04ED">
            <w:pPr>
              <w:spacing w:before="0"/>
              <w:rPr>
                <w:b/>
                <w:sz w:val="22"/>
                <w:szCs w:val="19"/>
              </w:rPr>
            </w:pPr>
            <w:r w:rsidRPr="00F6105C">
              <w:rPr>
                <w:b/>
                <w:sz w:val="22"/>
                <w:szCs w:val="19"/>
              </w:rPr>
              <w:t>church o</w:t>
            </w:r>
            <w:r w:rsidR="00F6105C" w:rsidRPr="00F6105C">
              <w:rPr>
                <w:b/>
                <w:sz w:val="22"/>
                <w:szCs w:val="19"/>
              </w:rPr>
              <w:t>ffice closed</w:t>
            </w:r>
          </w:p>
          <w:p w:rsidR="00371FBD" w:rsidRPr="00900D82" w:rsidRDefault="00371FBD" w:rsidP="00D66600">
            <w:pPr>
              <w:spacing w:before="0"/>
              <w:rPr>
                <w:sz w:val="22"/>
                <w:szCs w:val="22"/>
              </w:rPr>
            </w:pPr>
          </w:p>
          <w:p w:rsidR="00371FBD" w:rsidRDefault="00371FBD" w:rsidP="006639C9"/>
          <w:p w:rsidR="00371FBD" w:rsidRDefault="00371FBD" w:rsidP="006639C9"/>
          <w:p w:rsidR="00371FBD" w:rsidRPr="004B6E4A" w:rsidRDefault="00371FBD" w:rsidP="006639C9"/>
        </w:tc>
        <w:tc>
          <w:tcPr>
            <w:tcW w:w="2389" w:type="dxa"/>
          </w:tcPr>
          <w:p w:rsidR="002F6E35" w:rsidRPr="00291A24" w:rsidRDefault="002F6E35"/>
        </w:tc>
        <w:tc>
          <w:tcPr>
            <w:tcW w:w="2515" w:type="dxa"/>
          </w:tcPr>
          <w:p w:rsidR="003350E9" w:rsidRPr="00291A24" w:rsidRDefault="003350E9" w:rsidP="00BA7D29">
            <w:pPr>
              <w:pStyle w:val="Dates"/>
              <w:jc w:val="left"/>
              <w:rPr>
                <w:color w:val="auto"/>
              </w:rPr>
            </w:pPr>
          </w:p>
        </w:tc>
      </w:tr>
      <w:tr w:rsidR="00923A15" w:rsidRPr="00291A24" w:rsidTr="002B4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0"/>
        </w:trPr>
        <w:tc>
          <w:tcPr>
            <w:tcW w:w="3600" w:type="dxa"/>
            <w:shd w:val="clear" w:color="auto" w:fill="DAF0F3" w:themeFill="accent5" w:themeFillTint="33"/>
          </w:tcPr>
          <w:p w:rsidR="00E519F7" w:rsidRPr="006639C9" w:rsidRDefault="00653DEB" w:rsidP="00F57B5E">
            <w:pPr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4"/>
              </w:rPr>
              <w:t>7</w:t>
            </w:r>
            <w:r w:rsidR="001204B9" w:rsidRPr="001204B9">
              <w:rPr>
                <w:sz w:val="22"/>
                <w:szCs w:val="24"/>
              </w:rPr>
              <w:t>th Sunday after P</w:t>
            </w:r>
            <w:r w:rsidR="001204B9">
              <w:rPr>
                <w:sz w:val="22"/>
                <w:szCs w:val="24"/>
              </w:rPr>
              <w:t>entecost</w:t>
            </w:r>
            <w:r w:rsidR="00F57B5E">
              <w:rPr>
                <w:sz w:val="22"/>
                <w:szCs w:val="24"/>
              </w:rPr>
              <w:t xml:space="preserve"> </w:t>
            </w:r>
            <w:r w:rsidR="001204B9">
              <w:rPr>
                <w:sz w:val="22"/>
                <w:szCs w:val="24"/>
              </w:rPr>
              <w:t xml:space="preserve"> </w:t>
            </w:r>
            <w:r w:rsidR="00BE293A">
              <w:rPr>
                <w:sz w:val="22"/>
                <w:szCs w:val="24"/>
              </w:rPr>
              <w:t xml:space="preserve">  </w:t>
            </w:r>
            <w:r w:rsidR="00BE293A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2610" w:type="dxa"/>
            <w:shd w:val="clear" w:color="auto" w:fill="DAF0F3" w:themeFill="accent5" w:themeFillTint="33"/>
          </w:tcPr>
          <w:p w:rsidR="00E519F7" w:rsidRPr="00291A24" w:rsidRDefault="00BE293A" w:rsidP="00291A24">
            <w:pPr>
              <w:pStyle w:val="Dates"/>
            </w:pPr>
            <w:r>
              <w:rPr>
                <w:color w:val="auto"/>
              </w:rPr>
              <w:t>25</w:t>
            </w:r>
          </w:p>
        </w:tc>
        <w:tc>
          <w:tcPr>
            <w:tcW w:w="2610" w:type="dxa"/>
            <w:shd w:val="clear" w:color="auto" w:fill="DAF0F3" w:themeFill="accent5" w:themeFillTint="33"/>
          </w:tcPr>
          <w:p w:rsidR="00E519F7" w:rsidRPr="003D0B80" w:rsidRDefault="004B2DA7" w:rsidP="006C04ED">
            <w:pPr>
              <w:spacing w:befor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</w:t>
            </w:r>
            <w:r w:rsidR="00BE293A">
              <w:rPr>
                <w:sz w:val="22"/>
                <w:szCs w:val="22"/>
              </w:rPr>
              <w:t>26</w:t>
            </w:r>
          </w:p>
        </w:tc>
        <w:tc>
          <w:tcPr>
            <w:tcW w:w="2970" w:type="dxa"/>
            <w:shd w:val="clear" w:color="auto" w:fill="DAF0F3" w:themeFill="accent5" w:themeFillTint="33"/>
          </w:tcPr>
          <w:p w:rsidR="00E519F7" w:rsidRPr="00291A24" w:rsidRDefault="00BE293A" w:rsidP="007A2D92">
            <w:pPr>
              <w:spacing w:before="0"/>
              <w:jc w:val="right"/>
              <w:rPr>
                <w:sz w:val="20"/>
                <w:szCs w:val="20"/>
              </w:rPr>
            </w:pPr>
            <w:r>
              <w:rPr>
                <w:sz w:val="22"/>
                <w:szCs w:val="20"/>
              </w:rPr>
              <w:t>27</w:t>
            </w:r>
          </w:p>
        </w:tc>
        <w:tc>
          <w:tcPr>
            <w:tcW w:w="2790" w:type="dxa"/>
            <w:shd w:val="clear" w:color="auto" w:fill="DAF0F3" w:themeFill="accent5" w:themeFillTint="33"/>
          </w:tcPr>
          <w:p w:rsidR="00E519F7" w:rsidRPr="00291A24" w:rsidRDefault="00BE293A" w:rsidP="00291A24">
            <w:pPr>
              <w:spacing w:before="0"/>
              <w:jc w:val="right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2389" w:type="dxa"/>
            <w:shd w:val="clear" w:color="auto" w:fill="DAF0F3" w:themeFill="accent5" w:themeFillTint="33"/>
          </w:tcPr>
          <w:p w:rsidR="00E519F7" w:rsidRPr="00291A24" w:rsidRDefault="00BE293A" w:rsidP="00291A24">
            <w:pPr>
              <w:pStyle w:val="Dates"/>
              <w:rPr>
                <w:color w:val="auto"/>
              </w:rPr>
            </w:pPr>
            <w:r>
              <w:rPr>
                <w:color w:val="auto"/>
                <w:sz w:val="24"/>
              </w:rPr>
              <w:t>29</w:t>
            </w:r>
          </w:p>
        </w:tc>
        <w:tc>
          <w:tcPr>
            <w:tcW w:w="2515" w:type="dxa"/>
            <w:shd w:val="clear" w:color="auto" w:fill="DAF0F3" w:themeFill="accent5" w:themeFillTint="33"/>
          </w:tcPr>
          <w:p w:rsidR="00E519F7" w:rsidRPr="00291A24" w:rsidRDefault="00BE293A" w:rsidP="00291A24">
            <w:pPr>
              <w:pStyle w:val="Dates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Cs w:val="20"/>
              </w:rPr>
              <w:t>30</w:t>
            </w:r>
          </w:p>
        </w:tc>
      </w:tr>
      <w:tr w:rsidR="003266AD" w:rsidRPr="004B6E4A" w:rsidTr="002B4381">
        <w:trPr>
          <w:trHeight w:val="1529"/>
        </w:trPr>
        <w:tc>
          <w:tcPr>
            <w:tcW w:w="3600" w:type="dxa"/>
          </w:tcPr>
          <w:p w:rsidR="005906E8" w:rsidRPr="004B2DA7" w:rsidRDefault="002B0CD9" w:rsidP="00BF3460">
            <w:pPr>
              <w:spacing w:before="0"/>
              <w:rPr>
                <w:b/>
                <w:sz w:val="22"/>
                <w:szCs w:val="20"/>
              </w:rPr>
            </w:pPr>
            <w:r w:rsidRPr="00F57B5E">
              <w:rPr>
                <w:sz w:val="24"/>
                <w:szCs w:val="22"/>
              </w:rPr>
              <w:t>9:30 am</w:t>
            </w:r>
            <w:r w:rsidR="00C23C70" w:rsidRPr="00F57B5E">
              <w:rPr>
                <w:sz w:val="22"/>
                <w:szCs w:val="20"/>
              </w:rPr>
              <w:t xml:space="preserve"> </w:t>
            </w:r>
            <w:r w:rsidR="00D95FE6" w:rsidRPr="00F57B5E">
              <w:rPr>
                <w:sz w:val="22"/>
                <w:szCs w:val="20"/>
              </w:rPr>
              <w:t xml:space="preserve"> </w:t>
            </w:r>
            <w:r w:rsidR="00B72920" w:rsidRPr="00F57B5E">
              <w:rPr>
                <w:b/>
                <w:sz w:val="22"/>
                <w:szCs w:val="21"/>
              </w:rPr>
              <w:t>Worship</w:t>
            </w:r>
          </w:p>
          <w:p w:rsidR="00900D82" w:rsidRDefault="004B2DA7" w:rsidP="00BF3460">
            <w:pPr>
              <w:spacing w:befor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Special Faith Formation</w:t>
            </w:r>
          </w:p>
          <w:p w:rsidR="00923A15" w:rsidRPr="00923A15" w:rsidRDefault="00923A15" w:rsidP="00923A15">
            <w:pPr>
              <w:spacing w:before="0"/>
              <w:rPr>
                <w:sz w:val="22"/>
                <w:szCs w:val="20"/>
              </w:rPr>
            </w:pPr>
            <w:r w:rsidRPr="00F57B5E">
              <w:rPr>
                <w:sz w:val="22"/>
                <w:szCs w:val="20"/>
              </w:rPr>
              <w:t>Guest preacher:</w:t>
            </w:r>
            <w:r>
              <w:rPr>
                <w:sz w:val="22"/>
                <w:szCs w:val="20"/>
              </w:rPr>
              <w:t xml:space="preserve"> </w:t>
            </w:r>
            <w:r>
              <w:rPr>
                <w:sz w:val="22"/>
              </w:rPr>
              <w:t>Paula Schriemer</w:t>
            </w:r>
          </w:p>
          <w:p w:rsidR="00767E69" w:rsidRPr="002B4DBF" w:rsidRDefault="00767E69" w:rsidP="00F57B5E">
            <w:pPr>
              <w:spacing w:before="0"/>
              <w:rPr>
                <w:sz w:val="20"/>
                <w:szCs w:val="20"/>
              </w:rPr>
            </w:pPr>
          </w:p>
        </w:tc>
        <w:tc>
          <w:tcPr>
            <w:tcW w:w="2610" w:type="dxa"/>
          </w:tcPr>
          <w:p w:rsidR="00B72920" w:rsidRDefault="006C1841" w:rsidP="0035338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F6105C">
              <w:rPr>
                <w:sz w:val="22"/>
                <w:szCs w:val="22"/>
              </w:rPr>
              <w:t>:0</w:t>
            </w:r>
            <w:r w:rsidR="00EE433B" w:rsidRPr="00623BF7">
              <w:rPr>
                <w:sz w:val="22"/>
                <w:szCs w:val="22"/>
              </w:rPr>
              <w:t>0</w:t>
            </w:r>
            <w:r w:rsidR="009F473F" w:rsidRPr="00623BF7">
              <w:rPr>
                <w:sz w:val="22"/>
                <w:szCs w:val="22"/>
              </w:rPr>
              <w:t>-4</w:t>
            </w:r>
            <w:r>
              <w:rPr>
                <w:sz w:val="22"/>
                <w:szCs w:val="22"/>
              </w:rPr>
              <w:t>:30</w:t>
            </w:r>
            <w:r w:rsidR="00900D82">
              <w:rPr>
                <w:sz w:val="22"/>
                <w:szCs w:val="22"/>
              </w:rPr>
              <w:t xml:space="preserve"> pm C</w:t>
            </w:r>
            <w:r w:rsidR="00F6360A">
              <w:rPr>
                <w:sz w:val="22"/>
                <w:szCs w:val="22"/>
              </w:rPr>
              <w:t>hurch o</w:t>
            </w:r>
            <w:r w:rsidR="009F473F" w:rsidRPr="00623BF7">
              <w:rPr>
                <w:sz w:val="22"/>
                <w:szCs w:val="22"/>
              </w:rPr>
              <w:t>ffice hours</w:t>
            </w:r>
          </w:p>
          <w:p w:rsidR="00313778" w:rsidRPr="00313778" w:rsidRDefault="00313778" w:rsidP="0035338E">
            <w:pPr>
              <w:rPr>
                <w:sz w:val="8"/>
                <w:szCs w:val="8"/>
              </w:rPr>
            </w:pPr>
          </w:p>
          <w:p w:rsidR="00BE55E7" w:rsidRPr="00BE55E7" w:rsidRDefault="00BE55E7" w:rsidP="0035338E">
            <w:pPr>
              <w:rPr>
                <w:sz w:val="22"/>
                <w:szCs w:val="22"/>
              </w:rPr>
            </w:pPr>
          </w:p>
        </w:tc>
        <w:tc>
          <w:tcPr>
            <w:tcW w:w="2610" w:type="dxa"/>
          </w:tcPr>
          <w:p w:rsidR="00A85F87" w:rsidRDefault="00A85F87" w:rsidP="00371FBD">
            <w:pPr>
              <w:spacing w:before="0"/>
            </w:pPr>
          </w:p>
          <w:p w:rsidR="00A85F87" w:rsidRDefault="00A85F87" w:rsidP="00371FBD">
            <w:pPr>
              <w:spacing w:before="0"/>
            </w:pPr>
          </w:p>
          <w:p w:rsidR="004B2DA7" w:rsidRDefault="004B2DA7" w:rsidP="00900D82">
            <w:pPr>
              <w:spacing w:before="0"/>
              <w:rPr>
                <w:sz w:val="20"/>
                <w:szCs w:val="20"/>
              </w:rPr>
            </w:pPr>
          </w:p>
          <w:p w:rsidR="004B2DA7" w:rsidRDefault="004B2DA7" w:rsidP="00900D82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7:30 Deacon’s Mtg </w:t>
            </w:r>
            <w:r w:rsidRPr="005040E5">
              <w:rPr>
                <w:b/>
                <w:sz w:val="20"/>
                <w:szCs w:val="20"/>
              </w:rPr>
              <w:t>[zoom]</w:t>
            </w:r>
          </w:p>
          <w:p w:rsidR="004B2DA7" w:rsidRDefault="004B2DA7" w:rsidP="00900D82">
            <w:pPr>
              <w:spacing w:before="0"/>
              <w:rPr>
                <w:sz w:val="14"/>
                <w:szCs w:val="14"/>
              </w:rPr>
            </w:pPr>
          </w:p>
          <w:p w:rsidR="006C45C0" w:rsidRPr="009A6777" w:rsidRDefault="004B2DA7" w:rsidP="00900D82">
            <w:pPr>
              <w:spacing w:before="0"/>
              <w:rPr>
                <w:b/>
                <w:sz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169545</wp:posOffset>
                      </wp:positionV>
                      <wp:extent cx="6162675" cy="0"/>
                      <wp:effectExtent l="0" t="76200" r="9525" b="9525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6267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A60756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" o:spid="_x0000_s1026" type="#_x0000_t32" style="position:absolute;margin-left:2.65pt;margin-top:13.35pt;width:485.2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" strokecolor="#0881a7 [3049]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sz w:val="22"/>
                <w:szCs w:val="22"/>
              </w:rPr>
              <w:t xml:space="preserve"> </w:t>
            </w:r>
            <w:r w:rsidRPr="009A6777">
              <w:rPr>
                <w:b/>
                <w:sz w:val="22"/>
                <w:szCs w:val="22"/>
              </w:rPr>
              <w:t xml:space="preserve">Carpet tear-up           </w:t>
            </w:r>
          </w:p>
        </w:tc>
        <w:tc>
          <w:tcPr>
            <w:tcW w:w="2970" w:type="dxa"/>
          </w:tcPr>
          <w:p w:rsidR="009F473F" w:rsidRPr="00623BF7" w:rsidRDefault="006C1841" w:rsidP="009F473F">
            <w:pPr>
              <w:spacing w:before="0"/>
              <w:rPr>
                <w:sz w:val="22"/>
                <w:szCs w:val="19"/>
              </w:rPr>
            </w:pPr>
            <w:r>
              <w:rPr>
                <w:sz w:val="22"/>
                <w:szCs w:val="19"/>
              </w:rPr>
              <w:t>9:</w:t>
            </w:r>
            <w:r w:rsidR="00F6105C">
              <w:rPr>
                <w:sz w:val="22"/>
                <w:szCs w:val="19"/>
              </w:rPr>
              <w:t>0</w:t>
            </w:r>
            <w:r w:rsidR="00ED223B" w:rsidRPr="00623BF7">
              <w:rPr>
                <w:sz w:val="22"/>
                <w:szCs w:val="19"/>
              </w:rPr>
              <w:t>0</w:t>
            </w:r>
            <w:r w:rsidR="009F473F" w:rsidRPr="00623BF7">
              <w:rPr>
                <w:sz w:val="22"/>
                <w:szCs w:val="19"/>
              </w:rPr>
              <w:t>-4</w:t>
            </w:r>
            <w:r>
              <w:rPr>
                <w:sz w:val="22"/>
                <w:szCs w:val="19"/>
              </w:rPr>
              <w:t>:30</w:t>
            </w:r>
            <w:r w:rsidR="009F473F" w:rsidRPr="00623BF7">
              <w:rPr>
                <w:sz w:val="22"/>
                <w:szCs w:val="19"/>
              </w:rPr>
              <w:t xml:space="preserve"> pm </w:t>
            </w:r>
            <w:r w:rsidR="00623BF7" w:rsidRPr="00623BF7">
              <w:rPr>
                <w:sz w:val="22"/>
                <w:szCs w:val="19"/>
              </w:rPr>
              <w:t xml:space="preserve">Church Office </w:t>
            </w:r>
            <w:r w:rsidR="009F473F" w:rsidRPr="00623BF7">
              <w:rPr>
                <w:sz w:val="22"/>
                <w:szCs w:val="19"/>
              </w:rPr>
              <w:t>hours</w:t>
            </w:r>
          </w:p>
          <w:p w:rsidR="009F473F" w:rsidRDefault="009F473F" w:rsidP="00A85F87">
            <w:pPr>
              <w:spacing w:before="0"/>
            </w:pPr>
          </w:p>
          <w:p w:rsidR="00BE55E7" w:rsidRPr="004B6E4A" w:rsidRDefault="00BE55E7" w:rsidP="00F57B5E">
            <w:pPr>
              <w:spacing w:before="0"/>
            </w:pPr>
          </w:p>
        </w:tc>
        <w:tc>
          <w:tcPr>
            <w:tcW w:w="2790" w:type="dxa"/>
          </w:tcPr>
          <w:p w:rsidR="006C04ED" w:rsidRPr="00623BF7" w:rsidRDefault="006C04ED" w:rsidP="006C04ED">
            <w:pPr>
              <w:spacing w:before="0"/>
              <w:rPr>
                <w:sz w:val="22"/>
                <w:szCs w:val="19"/>
              </w:rPr>
            </w:pPr>
            <w:r>
              <w:rPr>
                <w:sz w:val="22"/>
                <w:szCs w:val="19"/>
              </w:rPr>
              <w:t>9</w:t>
            </w:r>
            <w:r w:rsidR="00F6105C">
              <w:rPr>
                <w:sz w:val="22"/>
                <w:szCs w:val="19"/>
              </w:rPr>
              <w:t>:0</w:t>
            </w:r>
            <w:r w:rsidRPr="00623BF7">
              <w:rPr>
                <w:sz w:val="22"/>
                <w:szCs w:val="19"/>
              </w:rPr>
              <w:t>0-4</w:t>
            </w:r>
            <w:r>
              <w:rPr>
                <w:sz w:val="22"/>
                <w:szCs w:val="19"/>
              </w:rPr>
              <w:t>:30 pm church o</w:t>
            </w:r>
            <w:r w:rsidRPr="00623BF7">
              <w:rPr>
                <w:sz w:val="22"/>
                <w:szCs w:val="19"/>
              </w:rPr>
              <w:t>ffice hours</w:t>
            </w:r>
          </w:p>
          <w:p w:rsidR="004B6E4A" w:rsidRDefault="004B6E4A" w:rsidP="002F6D1A">
            <w:pPr>
              <w:spacing w:before="0"/>
            </w:pPr>
          </w:p>
          <w:p w:rsidR="00900D82" w:rsidRPr="004B6E4A" w:rsidRDefault="00900D82" w:rsidP="002F6D1A">
            <w:pPr>
              <w:spacing w:before="0"/>
            </w:pPr>
          </w:p>
        </w:tc>
        <w:tc>
          <w:tcPr>
            <w:tcW w:w="2389" w:type="dxa"/>
          </w:tcPr>
          <w:p w:rsidR="002F6E35" w:rsidRDefault="002F6E35" w:rsidP="00D95FE6">
            <w:pPr>
              <w:pStyle w:val="Dates"/>
              <w:jc w:val="left"/>
              <w:rPr>
                <w:color w:val="auto"/>
                <w:sz w:val="18"/>
              </w:rPr>
            </w:pPr>
          </w:p>
          <w:p w:rsidR="00371FBD" w:rsidRDefault="00371FBD" w:rsidP="00D95FE6">
            <w:pPr>
              <w:pStyle w:val="Dates"/>
              <w:jc w:val="left"/>
              <w:rPr>
                <w:color w:val="auto"/>
                <w:sz w:val="18"/>
              </w:rPr>
            </w:pPr>
          </w:p>
          <w:p w:rsidR="00371FBD" w:rsidRDefault="00371FBD" w:rsidP="00D95FE6">
            <w:pPr>
              <w:pStyle w:val="Dates"/>
              <w:jc w:val="left"/>
              <w:rPr>
                <w:color w:val="auto"/>
                <w:sz w:val="18"/>
              </w:rPr>
            </w:pPr>
          </w:p>
          <w:p w:rsidR="00371FBD" w:rsidRDefault="00371FBD" w:rsidP="00D95FE6">
            <w:pPr>
              <w:pStyle w:val="Dates"/>
              <w:jc w:val="left"/>
              <w:rPr>
                <w:color w:val="auto"/>
                <w:sz w:val="18"/>
              </w:rPr>
            </w:pPr>
          </w:p>
          <w:p w:rsidR="00371FBD" w:rsidRDefault="00371FBD" w:rsidP="00D95FE6">
            <w:pPr>
              <w:pStyle w:val="Dates"/>
              <w:jc w:val="left"/>
              <w:rPr>
                <w:color w:val="auto"/>
                <w:sz w:val="18"/>
              </w:rPr>
            </w:pPr>
          </w:p>
          <w:p w:rsidR="00371FBD" w:rsidRPr="00371FBD" w:rsidRDefault="00371FBD" w:rsidP="00D95FE6">
            <w:pPr>
              <w:pStyle w:val="Dates"/>
              <w:jc w:val="left"/>
              <w:rPr>
                <w:color w:val="auto"/>
                <w:sz w:val="18"/>
              </w:rPr>
            </w:pPr>
          </w:p>
        </w:tc>
        <w:tc>
          <w:tcPr>
            <w:tcW w:w="2515" w:type="dxa"/>
          </w:tcPr>
          <w:p w:rsidR="00291A24" w:rsidRDefault="00291A24" w:rsidP="00291A24">
            <w:pPr>
              <w:pStyle w:val="Dates"/>
              <w:jc w:val="left"/>
              <w:rPr>
                <w:color w:val="auto"/>
              </w:rPr>
            </w:pPr>
          </w:p>
          <w:p w:rsidR="00BF3460" w:rsidRPr="00291A24" w:rsidRDefault="00BF3460" w:rsidP="00413C64">
            <w:pPr>
              <w:pStyle w:val="Dates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923A15" w:rsidRPr="004B6E4A" w:rsidTr="002B4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tcW w:w="3600" w:type="dxa"/>
            <w:shd w:val="clear" w:color="auto" w:fill="DAF0F3" w:themeFill="accent5" w:themeFillTint="33"/>
          </w:tcPr>
          <w:p w:rsidR="002F6E35" w:rsidRPr="004B6E4A" w:rsidRDefault="00653DEB" w:rsidP="00F57B5E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  <w:sz w:val="20"/>
              </w:rPr>
              <w:t>8</w:t>
            </w:r>
            <w:r w:rsidR="001204B9" w:rsidRPr="001204B9">
              <w:rPr>
                <w:color w:val="auto"/>
                <w:sz w:val="20"/>
              </w:rPr>
              <w:t>th Sunday after Pentecost</w:t>
            </w:r>
            <w:r w:rsidR="0098307E" w:rsidRPr="001204B9">
              <w:rPr>
                <w:color w:val="auto"/>
                <w:sz w:val="20"/>
              </w:rPr>
              <w:t xml:space="preserve">  </w:t>
            </w:r>
            <w:r w:rsidR="00F57B5E">
              <w:rPr>
                <w:color w:val="auto"/>
                <w:sz w:val="20"/>
              </w:rPr>
              <w:t xml:space="preserve">     </w:t>
            </w:r>
            <w:r w:rsidR="0098307E" w:rsidRPr="001204B9">
              <w:rPr>
                <w:color w:val="auto"/>
                <w:sz w:val="20"/>
              </w:rPr>
              <w:t xml:space="preserve"> </w:t>
            </w:r>
            <w:r w:rsidR="00BE293A">
              <w:rPr>
                <w:b/>
                <w:color w:val="auto"/>
                <w:sz w:val="24"/>
              </w:rPr>
              <w:t xml:space="preserve">  31</w:t>
            </w:r>
          </w:p>
        </w:tc>
        <w:tc>
          <w:tcPr>
            <w:tcW w:w="2610" w:type="dxa"/>
            <w:shd w:val="clear" w:color="auto" w:fill="DAF0F3" w:themeFill="accent5" w:themeFillTint="33"/>
          </w:tcPr>
          <w:p w:rsidR="002F6E35" w:rsidRPr="004B6E4A" w:rsidRDefault="002F6E35" w:rsidP="007A2D92">
            <w:pPr>
              <w:pStyle w:val="Dates"/>
              <w:rPr>
                <w:color w:val="auto"/>
              </w:rPr>
            </w:pPr>
          </w:p>
        </w:tc>
        <w:tc>
          <w:tcPr>
            <w:tcW w:w="2610" w:type="dxa"/>
            <w:shd w:val="clear" w:color="auto" w:fill="DAF0F3" w:themeFill="accent5" w:themeFillTint="33"/>
          </w:tcPr>
          <w:p w:rsidR="002F6E35" w:rsidRPr="004B6E4A" w:rsidRDefault="002F6E35" w:rsidP="007A2D92">
            <w:pPr>
              <w:pStyle w:val="Dates"/>
              <w:rPr>
                <w:color w:val="auto"/>
              </w:rPr>
            </w:pPr>
          </w:p>
        </w:tc>
        <w:tc>
          <w:tcPr>
            <w:tcW w:w="2970" w:type="dxa"/>
            <w:shd w:val="clear" w:color="auto" w:fill="DAF0F3" w:themeFill="accent5" w:themeFillTint="33"/>
          </w:tcPr>
          <w:p w:rsidR="002F6E35" w:rsidRPr="004B6E4A" w:rsidRDefault="002F6E35" w:rsidP="007A2D92">
            <w:pPr>
              <w:pStyle w:val="Dates"/>
              <w:rPr>
                <w:color w:val="auto"/>
              </w:rPr>
            </w:pPr>
          </w:p>
        </w:tc>
        <w:tc>
          <w:tcPr>
            <w:tcW w:w="2790" w:type="dxa"/>
            <w:shd w:val="clear" w:color="auto" w:fill="DAF0F3" w:themeFill="accent5" w:themeFillTint="33"/>
          </w:tcPr>
          <w:p w:rsidR="002F6E35" w:rsidRPr="004B6E4A" w:rsidRDefault="002F6E35" w:rsidP="007A2D92">
            <w:pPr>
              <w:pStyle w:val="Dates"/>
              <w:rPr>
                <w:color w:val="auto"/>
              </w:rPr>
            </w:pPr>
          </w:p>
        </w:tc>
        <w:tc>
          <w:tcPr>
            <w:tcW w:w="2389" w:type="dxa"/>
            <w:shd w:val="clear" w:color="auto" w:fill="DAF0F3" w:themeFill="accent5" w:themeFillTint="33"/>
          </w:tcPr>
          <w:p w:rsidR="002F6E35" w:rsidRPr="004B6E4A" w:rsidRDefault="00BA7D29" w:rsidP="007A2D92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30</w:t>
            </w:r>
          </w:p>
        </w:tc>
        <w:tc>
          <w:tcPr>
            <w:tcW w:w="2515" w:type="dxa"/>
            <w:shd w:val="clear" w:color="auto" w:fill="DAF0F3" w:themeFill="accent5" w:themeFillTint="33"/>
          </w:tcPr>
          <w:p w:rsidR="002F6E35" w:rsidRPr="004B6E4A" w:rsidRDefault="00BA7D29" w:rsidP="007A2D92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31</w:t>
            </w:r>
          </w:p>
        </w:tc>
      </w:tr>
      <w:tr w:rsidR="003266AD" w:rsidRPr="004B6E4A" w:rsidTr="002B4381">
        <w:trPr>
          <w:trHeight w:hRule="exact" w:val="1711"/>
        </w:trPr>
        <w:tc>
          <w:tcPr>
            <w:tcW w:w="3600" w:type="dxa"/>
          </w:tcPr>
          <w:p w:rsidR="00CD70B6" w:rsidRPr="00F57B5E" w:rsidRDefault="002B0CD9" w:rsidP="001F15E1">
            <w:pPr>
              <w:spacing w:before="0"/>
              <w:rPr>
                <w:b/>
                <w:sz w:val="22"/>
                <w:szCs w:val="21"/>
              </w:rPr>
            </w:pPr>
            <w:r w:rsidRPr="00F57B5E">
              <w:rPr>
                <w:sz w:val="24"/>
                <w:szCs w:val="22"/>
              </w:rPr>
              <w:t>9:30 am</w:t>
            </w:r>
            <w:r w:rsidRPr="00F57B5E">
              <w:rPr>
                <w:sz w:val="22"/>
                <w:szCs w:val="20"/>
              </w:rPr>
              <w:t xml:space="preserve">  </w:t>
            </w:r>
            <w:r w:rsidR="00CD70B6" w:rsidRPr="00F57B5E">
              <w:rPr>
                <w:b/>
                <w:sz w:val="22"/>
                <w:szCs w:val="21"/>
              </w:rPr>
              <w:t>Worship</w:t>
            </w:r>
          </w:p>
          <w:p w:rsidR="00923A15" w:rsidRPr="00923A15" w:rsidRDefault="00923A15" w:rsidP="00923A15">
            <w:pPr>
              <w:spacing w:before="0"/>
              <w:rPr>
                <w:sz w:val="22"/>
                <w:szCs w:val="20"/>
              </w:rPr>
            </w:pPr>
            <w:r w:rsidRPr="00F57B5E">
              <w:rPr>
                <w:sz w:val="22"/>
                <w:szCs w:val="20"/>
              </w:rPr>
              <w:t>Guest preacher:</w:t>
            </w:r>
            <w:r>
              <w:rPr>
                <w:sz w:val="22"/>
                <w:szCs w:val="20"/>
              </w:rPr>
              <w:t xml:space="preserve"> </w:t>
            </w:r>
            <w:r>
              <w:rPr>
                <w:sz w:val="22"/>
              </w:rPr>
              <w:t>Rev. Michelle King</w:t>
            </w:r>
          </w:p>
          <w:p w:rsidR="00F57B5E" w:rsidRDefault="00F57B5E" w:rsidP="001F15E1">
            <w:pPr>
              <w:spacing w:before="0"/>
              <w:rPr>
                <w:b/>
                <w:sz w:val="20"/>
                <w:szCs w:val="20"/>
              </w:rPr>
            </w:pPr>
          </w:p>
          <w:p w:rsidR="00900D82" w:rsidRPr="00900D82" w:rsidRDefault="00900D82" w:rsidP="00900D82">
            <w:pPr>
              <w:spacing w:before="0"/>
              <w:rPr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:rsidR="0035338E" w:rsidRPr="004B6E4A" w:rsidRDefault="0035338E" w:rsidP="00BE293A"/>
        </w:tc>
        <w:tc>
          <w:tcPr>
            <w:tcW w:w="2610" w:type="dxa"/>
          </w:tcPr>
          <w:p w:rsidR="003D1E4B" w:rsidRDefault="003D1E4B" w:rsidP="001F15E1">
            <w:pPr>
              <w:spacing w:before="0"/>
            </w:pPr>
          </w:p>
          <w:p w:rsidR="00BE55E7" w:rsidRDefault="00BE55E7" w:rsidP="001F15E1">
            <w:pPr>
              <w:spacing w:before="0"/>
            </w:pPr>
          </w:p>
          <w:p w:rsidR="00BE55E7" w:rsidRDefault="00BE55E7" w:rsidP="001F15E1">
            <w:pPr>
              <w:spacing w:before="0"/>
            </w:pPr>
          </w:p>
          <w:p w:rsidR="003D1E4B" w:rsidRPr="0012711B" w:rsidRDefault="003D1E4B" w:rsidP="001F15E1">
            <w:pPr>
              <w:spacing w:before="0"/>
              <w:rPr>
                <w:sz w:val="20"/>
                <w:szCs w:val="20"/>
              </w:rPr>
            </w:pPr>
          </w:p>
          <w:p w:rsidR="003D1E4B" w:rsidRDefault="003D1E4B" w:rsidP="001F15E1">
            <w:pPr>
              <w:spacing w:before="0"/>
            </w:pPr>
          </w:p>
          <w:p w:rsidR="003D1E4B" w:rsidRDefault="003D1E4B" w:rsidP="001F15E1">
            <w:pPr>
              <w:spacing w:before="0"/>
            </w:pPr>
          </w:p>
          <w:p w:rsidR="003D1E4B" w:rsidRDefault="003D1E4B" w:rsidP="001F15E1">
            <w:pPr>
              <w:spacing w:before="0"/>
            </w:pPr>
          </w:p>
          <w:p w:rsidR="0024598C" w:rsidRDefault="0024598C" w:rsidP="001F15E1">
            <w:pPr>
              <w:spacing w:before="0"/>
            </w:pPr>
          </w:p>
          <w:p w:rsidR="00DF4636" w:rsidRPr="004B6E4A" w:rsidRDefault="00DF4636" w:rsidP="001F15E1">
            <w:pPr>
              <w:spacing w:before="0"/>
            </w:pPr>
          </w:p>
        </w:tc>
        <w:tc>
          <w:tcPr>
            <w:tcW w:w="2970" w:type="dxa"/>
          </w:tcPr>
          <w:p w:rsidR="009F473F" w:rsidRPr="004B6E4A" w:rsidRDefault="009F473F" w:rsidP="00A85F87">
            <w:pPr>
              <w:spacing w:before="0"/>
            </w:pPr>
            <w:r>
              <w:t xml:space="preserve">         </w:t>
            </w:r>
          </w:p>
        </w:tc>
        <w:tc>
          <w:tcPr>
            <w:tcW w:w="2790" w:type="dxa"/>
          </w:tcPr>
          <w:p w:rsidR="002F6E35" w:rsidRPr="004B6E4A" w:rsidRDefault="002F6E35" w:rsidP="00BE293A">
            <w:pPr>
              <w:spacing w:before="0"/>
            </w:pPr>
          </w:p>
        </w:tc>
        <w:tc>
          <w:tcPr>
            <w:tcW w:w="2389" w:type="dxa"/>
          </w:tcPr>
          <w:p w:rsidR="002F6E35" w:rsidRPr="004B6E4A" w:rsidRDefault="002F6E35"/>
        </w:tc>
        <w:tc>
          <w:tcPr>
            <w:tcW w:w="2515" w:type="dxa"/>
          </w:tcPr>
          <w:p w:rsidR="006A3E75" w:rsidRPr="004B6E4A" w:rsidRDefault="006A3E75" w:rsidP="00B520B4">
            <w:pPr>
              <w:jc w:val="center"/>
            </w:pPr>
          </w:p>
        </w:tc>
      </w:tr>
    </w:tbl>
    <w:p w:rsidR="00E70E72" w:rsidRDefault="00C4252B" w:rsidP="00E70E7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4293870</wp:posOffset>
                </wp:positionH>
                <wp:positionV relativeFrom="paragraph">
                  <wp:posOffset>29210</wp:posOffset>
                </wp:positionV>
                <wp:extent cx="3810000" cy="257175"/>
                <wp:effectExtent l="0" t="0" r="19050" b="28575"/>
                <wp:wrapNone/>
                <wp:docPr id="4" name="Double Bracke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2571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D4B83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ouble Bracket 4" o:spid="_x0000_s1026" type="#_x0000_t185" style="position:absolute;margin-left:338.1pt;margin-top:2.3pt;width:300pt;height:20.2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" strokecolor="#c00000" strokeweight="1.5pt">
                <w10:wrap anchorx="margin"/>
              </v:shape>
            </w:pict>
          </mc:Fallback>
        </mc:AlternateContent>
      </w:r>
      <w:r>
        <w:rPr>
          <w:sz w:val="28"/>
          <w:szCs w:val="28"/>
        </w:rPr>
        <w:t>June 17 – September 7   Jerry &amp; Janet on sabbatical</w:t>
      </w:r>
    </w:p>
    <w:tbl>
      <w:tblPr>
        <w:tblW w:w="5000" w:type="pct"/>
        <w:tblInd w:w="-9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9584"/>
      </w:tblGrid>
      <w:tr w:rsidR="00EC42BD" w:rsidRPr="004B6E4A" w:rsidTr="00C67B65">
        <w:trPr>
          <w:trHeight w:val="630"/>
        </w:trPr>
        <w:tc>
          <w:tcPr>
            <w:tcW w:w="5000" w:type="pct"/>
            <w:shd w:val="clear" w:color="auto" w:fill="FFFFFF" w:themeFill="background1"/>
            <w:vAlign w:val="center"/>
          </w:tcPr>
          <w:p w:rsidR="00EC42BD" w:rsidRPr="00EC42BD" w:rsidRDefault="00491392" w:rsidP="00C67B65">
            <w:pPr>
              <w:pStyle w:val="Month"/>
              <w:jc w:val="center"/>
              <w:rPr>
                <w:rFonts w:ascii="Tw Cen MT" w:hAnsi="Tw Cen MT"/>
                <w:b/>
                <w:bCs/>
                <w:color w:val="CC3300"/>
                <w:sz w:val="70"/>
                <w:szCs w:val="70"/>
              </w:rPr>
            </w:pPr>
            <w:r w:rsidRPr="00491392">
              <w:rPr>
                <w:rFonts w:ascii="Tw Cen MT" w:hAnsi="Tw Cen MT"/>
                <w:b/>
                <w:bCs/>
                <w:noProof/>
                <w:color w:val="CC3300"/>
                <w:sz w:val="70"/>
                <w:szCs w:val="70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8125460</wp:posOffset>
                      </wp:positionH>
                      <wp:positionV relativeFrom="paragraph">
                        <wp:posOffset>-6350</wp:posOffset>
                      </wp:positionV>
                      <wp:extent cx="4143375" cy="1404620"/>
                      <wp:effectExtent l="0" t="0" r="9525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433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91392" w:rsidRPr="00491392" w:rsidRDefault="00491392" w:rsidP="0049139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91392">
                                    <w:rPr>
                                      <w:sz w:val="28"/>
                                      <w:szCs w:val="28"/>
                                    </w:rPr>
                                    <w:t>Jerry and Jane</w:t>
                                  </w:r>
                                  <w:r w:rsidR="00C63E85">
                                    <w:rPr>
                                      <w:sz w:val="28"/>
                                      <w:szCs w:val="28"/>
                                    </w:rPr>
                                    <w:t>t are on vacation through September 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639.8pt;margin-top:-.5pt;width:326.25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" stroked="f">
                      <v:textbox style="mso-fit-shape-to-text:t">
                        <w:txbxContent>
                          <w:p w:rsidR="00491392" w:rsidRPr="00491392" w:rsidRDefault="00491392" w:rsidP="004913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91392">
                              <w:rPr>
                                <w:sz w:val="28"/>
                                <w:szCs w:val="28"/>
                              </w:rPr>
                              <w:t>Jerry and Jane</w:t>
                            </w:r>
                            <w:r w:rsidR="00C63E85">
                              <w:rPr>
                                <w:sz w:val="28"/>
                                <w:szCs w:val="28"/>
                              </w:rPr>
                              <w:t>t are on vacation through September 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w Cen MT" w:hAnsi="Tw Cen MT"/>
                <w:b/>
                <w:bCs/>
                <w:color w:val="CC3300"/>
                <w:sz w:val="70"/>
                <w:szCs w:val="70"/>
              </w:rPr>
              <w:t xml:space="preserve">                                     </w:t>
            </w:r>
            <w:r w:rsidR="00C63E85">
              <w:rPr>
                <w:rFonts w:ascii="Tw Cen MT" w:hAnsi="Tw Cen MT"/>
                <w:b/>
                <w:bCs/>
                <w:color w:val="CC3300"/>
                <w:sz w:val="70"/>
                <w:szCs w:val="70"/>
              </w:rPr>
              <w:t>August 2022</w:t>
            </w:r>
            <w:r>
              <w:rPr>
                <w:rFonts w:ascii="Tw Cen MT" w:hAnsi="Tw Cen MT"/>
                <w:b/>
                <w:bCs/>
                <w:color w:val="CC3300"/>
                <w:sz w:val="70"/>
                <w:szCs w:val="70"/>
              </w:rPr>
              <w:t xml:space="preserve">   </w:t>
            </w:r>
          </w:p>
        </w:tc>
      </w:tr>
    </w:tbl>
    <w:tbl>
      <w:tblPr>
        <w:tblStyle w:val="GridTable4-Accent2"/>
        <w:tblW w:w="4966" w:type="pct"/>
        <w:tblInd w:w="85" w:type="dxa"/>
        <w:tblLook w:val="0420" w:firstRow="1" w:lastRow="0" w:firstColumn="0" w:lastColumn="0" w:noHBand="0" w:noVBand="1"/>
        <w:tblCaption w:val="Layout table"/>
      </w:tblPr>
      <w:tblGrid>
        <w:gridCol w:w="3150"/>
        <w:gridCol w:w="2880"/>
        <w:gridCol w:w="2700"/>
        <w:gridCol w:w="2790"/>
        <w:gridCol w:w="2790"/>
        <w:gridCol w:w="2610"/>
        <w:gridCol w:w="2521"/>
      </w:tblGrid>
      <w:tr w:rsidR="00EC42BD" w:rsidRPr="004B6E4A" w:rsidTr="00AB3A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tcW w:w="3150" w:type="dxa"/>
            <w:shd w:val="clear" w:color="auto" w:fill="93D07C" w:themeFill="accent1" w:themeFillTint="99"/>
          </w:tcPr>
          <w:p w:rsidR="00EC42BD" w:rsidRPr="000D4016" w:rsidRDefault="00EC42BD" w:rsidP="00C67B65">
            <w:pPr>
              <w:rPr>
                <w:color w:val="FFFFFF"/>
                <w:sz w:val="26"/>
                <w:szCs w:val="26"/>
              </w:rPr>
            </w:pPr>
            <w:r w:rsidRPr="000D4016">
              <w:rPr>
                <w:color w:val="FFFFFF"/>
                <w:sz w:val="26"/>
                <w:szCs w:val="26"/>
              </w:rPr>
              <w:t>Sunday</w:t>
            </w:r>
          </w:p>
        </w:tc>
        <w:tc>
          <w:tcPr>
            <w:tcW w:w="2880" w:type="dxa"/>
            <w:shd w:val="clear" w:color="auto" w:fill="93D07C" w:themeFill="accent1" w:themeFillTint="99"/>
          </w:tcPr>
          <w:p w:rsidR="00EC42BD" w:rsidRPr="000D4016" w:rsidRDefault="005456E9" w:rsidP="00C67B65">
            <w:pPr>
              <w:rPr>
                <w:color w:val="FFFFFF"/>
                <w:sz w:val="26"/>
                <w:szCs w:val="26"/>
              </w:rPr>
            </w:pPr>
            <w:sdt>
              <w:sdtPr>
                <w:rPr>
                  <w:color w:val="FFFFFF"/>
                  <w:sz w:val="26"/>
                  <w:szCs w:val="26"/>
                </w:rPr>
                <w:id w:val="-724136541"/>
                <w:placeholder>
                  <w:docPart w:val="0F44691BA2A044AF90E93A541F7F3FD9"/>
                </w:placeholder>
                <w:temporary/>
                <w:showingPlcHdr/>
                <w15:appearance w15:val="hidden"/>
              </w:sdtPr>
              <w:sdtEndPr/>
              <w:sdtContent>
                <w:r w:rsidR="00EC42BD" w:rsidRPr="00EC42BD">
                  <w:rPr>
                    <w:color w:val="FFFFFF"/>
                    <w:sz w:val="26"/>
                    <w:szCs w:val="26"/>
                    <w:shd w:val="clear" w:color="auto" w:fill="93D07C" w:themeFill="accent1" w:themeFillTint="99"/>
                  </w:rPr>
                  <w:t>Monday</w:t>
                </w:r>
              </w:sdtContent>
            </w:sdt>
          </w:p>
        </w:tc>
        <w:tc>
          <w:tcPr>
            <w:tcW w:w="2700" w:type="dxa"/>
            <w:shd w:val="clear" w:color="auto" w:fill="93D07C" w:themeFill="accent1" w:themeFillTint="99"/>
          </w:tcPr>
          <w:p w:rsidR="00EC42BD" w:rsidRPr="000D4016" w:rsidRDefault="005456E9" w:rsidP="00C67B65">
            <w:pPr>
              <w:rPr>
                <w:color w:val="FFFFFF"/>
                <w:sz w:val="26"/>
                <w:szCs w:val="26"/>
              </w:rPr>
            </w:pPr>
            <w:sdt>
              <w:sdtPr>
                <w:rPr>
                  <w:color w:val="FFFFFF"/>
                  <w:sz w:val="26"/>
                  <w:szCs w:val="26"/>
                </w:rPr>
                <w:id w:val="3013400"/>
                <w:placeholder>
                  <w:docPart w:val="EFB2CC12138E42899445AD88A936CF03"/>
                </w:placeholder>
                <w:temporary/>
                <w:showingPlcHdr/>
                <w15:appearance w15:val="hidden"/>
              </w:sdtPr>
              <w:sdtEndPr/>
              <w:sdtContent>
                <w:r w:rsidR="00EC42BD" w:rsidRPr="00EC42BD">
                  <w:rPr>
                    <w:color w:val="FFFFFF"/>
                    <w:sz w:val="26"/>
                    <w:szCs w:val="26"/>
                    <w:shd w:val="clear" w:color="auto" w:fill="93D07C" w:themeFill="accent1" w:themeFillTint="99"/>
                  </w:rPr>
                  <w:t>Tuesday</w:t>
                </w:r>
              </w:sdtContent>
            </w:sdt>
          </w:p>
        </w:tc>
        <w:tc>
          <w:tcPr>
            <w:tcW w:w="2790" w:type="dxa"/>
            <w:shd w:val="clear" w:color="auto" w:fill="93D07C" w:themeFill="accent1" w:themeFillTint="99"/>
          </w:tcPr>
          <w:p w:rsidR="00EC42BD" w:rsidRPr="000D4016" w:rsidRDefault="005456E9" w:rsidP="00C67B65">
            <w:pPr>
              <w:tabs>
                <w:tab w:val="right" w:pos="2580"/>
              </w:tabs>
              <w:rPr>
                <w:color w:val="FFFFFF"/>
                <w:sz w:val="26"/>
                <w:szCs w:val="26"/>
              </w:rPr>
            </w:pPr>
            <w:sdt>
              <w:sdtPr>
                <w:rPr>
                  <w:color w:val="FFFFFF"/>
                  <w:sz w:val="26"/>
                  <w:szCs w:val="26"/>
                </w:rPr>
                <w:id w:val="632599598"/>
                <w:placeholder>
                  <w:docPart w:val="21DD7D47195D4C778E2E39ECDBAA02CE"/>
                </w:placeholder>
                <w:temporary/>
                <w:showingPlcHdr/>
                <w15:appearance w15:val="hidden"/>
              </w:sdtPr>
              <w:sdtEndPr/>
              <w:sdtContent>
                <w:r w:rsidR="00EC42BD" w:rsidRPr="000D4016">
                  <w:rPr>
                    <w:color w:val="FFFFFF"/>
                    <w:sz w:val="26"/>
                    <w:szCs w:val="26"/>
                  </w:rPr>
                  <w:t>Wednesday</w:t>
                </w:r>
              </w:sdtContent>
            </w:sdt>
            <w:r w:rsidR="00EC42BD">
              <w:rPr>
                <w:color w:val="FFFFFF"/>
                <w:sz w:val="26"/>
                <w:szCs w:val="26"/>
              </w:rPr>
              <w:tab/>
            </w:r>
          </w:p>
        </w:tc>
        <w:tc>
          <w:tcPr>
            <w:tcW w:w="2790" w:type="dxa"/>
            <w:shd w:val="clear" w:color="auto" w:fill="93D07C" w:themeFill="accent1" w:themeFillTint="99"/>
          </w:tcPr>
          <w:p w:rsidR="00EC42BD" w:rsidRPr="000D4016" w:rsidRDefault="005456E9" w:rsidP="00C67B65">
            <w:pPr>
              <w:rPr>
                <w:color w:val="FFFFFF"/>
                <w:sz w:val="26"/>
                <w:szCs w:val="26"/>
              </w:rPr>
            </w:pPr>
            <w:sdt>
              <w:sdtPr>
                <w:rPr>
                  <w:color w:val="FFFFFF"/>
                  <w:sz w:val="26"/>
                  <w:szCs w:val="26"/>
                </w:rPr>
                <w:id w:val="-1340154319"/>
                <w:placeholder>
                  <w:docPart w:val="D18E071C00124B348D139EF1E2DF4EA8"/>
                </w:placeholder>
                <w:temporary/>
                <w:showingPlcHdr/>
                <w15:appearance w15:val="hidden"/>
              </w:sdtPr>
              <w:sdtEndPr/>
              <w:sdtContent>
                <w:r w:rsidR="00EC42BD" w:rsidRPr="000D4016">
                  <w:rPr>
                    <w:color w:val="FFFFFF"/>
                    <w:sz w:val="26"/>
                    <w:szCs w:val="26"/>
                  </w:rPr>
                  <w:t>Thursday</w:t>
                </w:r>
              </w:sdtContent>
            </w:sdt>
          </w:p>
        </w:tc>
        <w:tc>
          <w:tcPr>
            <w:tcW w:w="2610" w:type="dxa"/>
            <w:shd w:val="clear" w:color="auto" w:fill="93D07C" w:themeFill="accent1" w:themeFillTint="99"/>
          </w:tcPr>
          <w:p w:rsidR="00EC42BD" w:rsidRPr="000D4016" w:rsidRDefault="00EC42BD" w:rsidP="00C67B65">
            <w:pPr>
              <w:rPr>
                <w:color w:val="FFFFFF"/>
                <w:sz w:val="26"/>
                <w:szCs w:val="26"/>
              </w:rPr>
            </w:pPr>
            <w:r w:rsidRPr="000D4016">
              <w:rPr>
                <w:color w:val="FFFFFF"/>
                <w:sz w:val="26"/>
                <w:szCs w:val="26"/>
              </w:rPr>
              <w:t>Friday</w:t>
            </w:r>
          </w:p>
        </w:tc>
        <w:tc>
          <w:tcPr>
            <w:tcW w:w="2521" w:type="dxa"/>
            <w:shd w:val="clear" w:color="auto" w:fill="93D07C" w:themeFill="accent1" w:themeFillTint="99"/>
          </w:tcPr>
          <w:p w:rsidR="00EC42BD" w:rsidRPr="000D4016" w:rsidRDefault="005456E9" w:rsidP="00C67B65">
            <w:pPr>
              <w:rPr>
                <w:color w:val="FFFFFF"/>
                <w:sz w:val="26"/>
                <w:szCs w:val="26"/>
              </w:rPr>
            </w:pPr>
            <w:sdt>
              <w:sdtPr>
                <w:rPr>
                  <w:color w:val="FFFFFF"/>
                  <w:sz w:val="26"/>
                  <w:szCs w:val="26"/>
                </w:rPr>
                <w:id w:val="1443411475"/>
                <w:placeholder>
                  <w:docPart w:val="2FFC4C000F3D4647B2C8EC64A616476E"/>
                </w:placeholder>
                <w:temporary/>
                <w:showingPlcHdr/>
                <w15:appearance w15:val="hidden"/>
              </w:sdtPr>
              <w:sdtEndPr/>
              <w:sdtContent>
                <w:r w:rsidR="00EC42BD" w:rsidRPr="000D4016">
                  <w:rPr>
                    <w:color w:val="FFFFFF"/>
                    <w:sz w:val="26"/>
                    <w:szCs w:val="26"/>
                  </w:rPr>
                  <w:t>Saturday</w:t>
                </w:r>
              </w:sdtContent>
            </w:sdt>
          </w:p>
        </w:tc>
      </w:tr>
      <w:tr w:rsidR="00EC42BD" w:rsidRPr="004B6E4A" w:rsidTr="00AB3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3150" w:type="dxa"/>
            <w:shd w:val="clear" w:color="auto" w:fill="DAEFD3" w:themeFill="accent1" w:themeFillTint="33"/>
          </w:tcPr>
          <w:p w:rsidR="00EC42BD" w:rsidRPr="004B6E4A" w:rsidRDefault="00EC42BD" w:rsidP="00F57B5E">
            <w:pPr>
              <w:pStyle w:val="Dates"/>
              <w:jc w:val="left"/>
              <w:rPr>
                <w:color w:val="auto"/>
              </w:rPr>
            </w:pPr>
            <w:r w:rsidRPr="004B6E4A">
              <w:rPr>
                <w:color w:val="auto"/>
              </w:rPr>
              <w:fldChar w:fldCharType="begin"/>
            </w:r>
            <w:r w:rsidRPr="004B6E4A">
              <w:rPr>
                <w:color w:val="auto"/>
              </w:rPr>
              <w:instrText xml:space="preserve"> IF </w:instrText>
            </w:r>
            <w:r w:rsidRPr="004B6E4A">
              <w:rPr>
                <w:color w:val="auto"/>
              </w:rPr>
              <w:fldChar w:fldCharType="begin"/>
            </w:r>
            <w:r w:rsidRPr="004B6E4A">
              <w:rPr>
                <w:color w:val="auto"/>
              </w:rPr>
              <w:instrText xml:space="preserve"> DocVariable MonthStart \@ dddd </w:instrText>
            </w:r>
            <w:r w:rsidRPr="004B6E4A">
              <w:rPr>
                <w:color w:val="auto"/>
              </w:rPr>
              <w:fldChar w:fldCharType="separate"/>
            </w:r>
            <w:r w:rsidR="00500A20">
              <w:rPr>
                <w:color w:val="auto"/>
              </w:rPr>
              <w:instrText>Friday</w:instrText>
            </w:r>
            <w:r w:rsidRPr="004B6E4A">
              <w:rPr>
                <w:color w:val="auto"/>
              </w:rPr>
              <w:fldChar w:fldCharType="end"/>
            </w:r>
            <w:r w:rsidRPr="004B6E4A">
              <w:rPr>
                <w:color w:val="auto"/>
              </w:rPr>
              <w:instrText xml:space="preserve"> = "Sunday" 1 ""</w:instrText>
            </w:r>
            <w:r w:rsidRPr="004B6E4A">
              <w:rPr>
                <w:color w:val="auto"/>
              </w:rPr>
              <w:fldChar w:fldCharType="end"/>
            </w:r>
          </w:p>
        </w:tc>
        <w:tc>
          <w:tcPr>
            <w:tcW w:w="2880" w:type="dxa"/>
            <w:shd w:val="clear" w:color="auto" w:fill="DAEFD3" w:themeFill="accent1" w:themeFillTint="33"/>
          </w:tcPr>
          <w:p w:rsidR="00EC42BD" w:rsidRPr="004B6E4A" w:rsidRDefault="00C63E85" w:rsidP="00C67B6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700" w:type="dxa"/>
            <w:shd w:val="clear" w:color="auto" w:fill="DAEFD3" w:themeFill="accent1" w:themeFillTint="33"/>
          </w:tcPr>
          <w:p w:rsidR="00EC42BD" w:rsidRPr="004B6E4A" w:rsidRDefault="00C63E85" w:rsidP="00C67B6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2790" w:type="dxa"/>
            <w:shd w:val="clear" w:color="auto" w:fill="DAEFD3" w:themeFill="accent1" w:themeFillTint="33"/>
          </w:tcPr>
          <w:p w:rsidR="00EC42BD" w:rsidRPr="004B6E4A" w:rsidRDefault="00C63E85" w:rsidP="00C67B6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2790" w:type="dxa"/>
            <w:shd w:val="clear" w:color="auto" w:fill="DAEFD3" w:themeFill="accent1" w:themeFillTint="33"/>
          </w:tcPr>
          <w:p w:rsidR="00EC42BD" w:rsidRPr="004B6E4A" w:rsidRDefault="00C63E85" w:rsidP="00C67B6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610" w:type="dxa"/>
            <w:shd w:val="clear" w:color="auto" w:fill="DAEFD3" w:themeFill="accent1" w:themeFillTint="33"/>
          </w:tcPr>
          <w:p w:rsidR="00EC42BD" w:rsidRPr="00291A24" w:rsidRDefault="00C63E85" w:rsidP="00C67B6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2521" w:type="dxa"/>
            <w:shd w:val="clear" w:color="auto" w:fill="DAEFD3" w:themeFill="accent1" w:themeFillTint="33"/>
          </w:tcPr>
          <w:p w:rsidR="00EC42BD" w:rsidRPr="00291A24" w:rsidRDefault="00C63E85" w:rsidP="00C67B6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</w:tr>
      <w:tr w:rsidR="00EC42BD" w:rsidRPr="004B6E4A" w:rsidTr="00AB3AAD">
        <w:trPr>
          <w:trHeight w:hRule="exact" w:val="1576"/>
        </w:trPr>
        <w:tc>
          <w:tcPr>
            <w:tcW w:w="3150" w:type="dxa"/>
          </w:tcPr>
          <w:p w:rsidR="00EC42BD" w:rsidRDefault="00EC42BD" w:rsidP="00C67B65"/>
          <w:p w:rsidR="00EC42BD" w:rsidRDefault="00EC42BD" w:rsidP="00C67B65"/>
          <w:p w:rsidR="00EC42BD" w:rsidRDefault="00EC42BD" w:rsidP="00C67B65">
            <w:pPr>
              <w:jc w:val="center"/>
            </w:pPr>
          </w:p>
          <w:p w:rsidR="00EC42BD" w:rsidRDefault="00EC42BD" w:rsidP="00C67B65">
            <w:pPr>
              <w:jc w:val="center"/>
            </w:pPr>
          </w:p>
          <w:p w:rsidR="00EC42BD" w:rsidRDefault="00EC42BD" w:rsidP="00C67B65">
            <w:pPr>
              <w:jc w:val="center"/>
            </w:pPr>
          </w:p>
          <w:p w:rsidR="00EC42BD" w:rsidRDefault="00EC42BD" w:rsidP="00C67B65">
            <w:pPr>
              <w:jc w:val="center"/>
            </w:pPr>
          </w:p>
          <w:p w:rsidR="00EC42BD" w:rsidRPr="004B6E4A" w:rsidRDefault="00EC42BD" w:rsidP="00C67B65"/>
        </w:tc>
        <w:tc>
          <w:tcPr>
            <w:tcW w:w="2880" w:type="dxa"/>
          </w:tcPr>
          <w:p w:rsidR="00EC42BD" w:rsidRPr="00767E69" w:rsidRDefault="00EC42BD" w:rsidP="00C67B65">
            <w:pPr>
              <w:spacing w:before="0"/>
              <w:rPr>
                <w:sz w:val="10"/>
                <w:szCs w:val="10"/>
              </w:rPr>
            </w:pPr>
          </w:p>
          <w:p w:rsidR="006C04ED" w:rsidRPr="00623BF7" w:rsidRDefault="006C04ED" w:rsidP="006C04ED">
            <w:pPr>
              <w:spacing w:before="0"/>
              <w:rPr>
                <w:sz w:val="22"/>
                <w:szCs w:val="19"/>
              </w:rPr>
            </w:pPr>
            <w:r>
              <w:rPr>
                <w:sz w:val="22"/>
                <w:szCs w:val="19"/>
              </w:rPr>
              <w:t>9</w:t>
            </w:r>
            <w:r w:rsidR="00F6105C">
              <w:rPr>
                <w:sz w:val="22"/>
                <w:szCs w:val="19"/>
              </w:rPr>
              <w:t>:0</w:t>
            </w:r>
            <w:r w:rsidRPr="00623BF7">
              <w:rPr>
                <w:sz w:val="22"/>
                <w:szCs w:val="19"/>
              </w:rPr>
              <w:t>0-4</w:t>
            </w:r>
            <w:r>
              <w:rPr>
                <w:sz w:val="22"/>
                <w:szCs w:val="19"/>
              </w:rPr>
              <w:t>:30 pm church o</w:t>
            </w:r>
            <w:r w:rsidRPr="00623BF7">
              <w:rPr>
                <w:sz w:val="22"/>
                <w:szCs w:val="19"/>
              </w:rPr>
              <w:t>ffice hours</w:t>
            </w:r>
          </w:p>
          <w:p w:rsidR="00EC42BD" w:rsidRDefault="00EC42BD" w:rsidP="00C67B65">
            <w:pPr>
              <w:spacing w:before="0"/>
            </w:pPr>
          </w:p>
          <w:p w:rsidR="00BA3409" w:rsidRPr="00BA3409" w:rsidRDefault="00BA3409" w:rsidP="00C67B65">
            <w:pPr>
              <w:spacing w:before="0"/>
              <w:rPr>
                <w:sz w:val="22"/>
              </w:rPr>
            </w:pPr>
            <w:r w:rsidRPr="00BA3409">
              <w:rPr>
                <w:sz w:val="22"/>
              </w:rPr>
              <w:t>Hearing Loop Installation</w:t>
            </w:r>
          </w:p>
          <w:p w:rsidR="00EC42BD" w:rsidRPr="00767E69" w:rsidRDefault="00EC42BD" w:rsidP="00C67B65">
            <w:pPr>
              <w:spacing w:before="0"/>
              <w:rPr>
                <w:sz w:val="16"/>
                <w:szCs w:val="16"/>
              </w:rPr>
            </w:pPr>
          </w:p>
          <w:p w:rsidR="00EC42BD" w:rsidRPr="00767E69" w:rsidRDefault="00EC42BD" w:rsidP="00C67B65">
            <w:pPr>
              <w:spacing w:before="0"/>
              <w:rPr>
                <w:sz w:val="16"/>
                <w:szCs w:val="16"/>
              </w:rPr>
            </w:pPr>
          </w:p>
          <w:p w:rsidR="00EC42BD" w:rsidRPr="004B6E4A" w:rsidRDefault="00EC42BD" w:rsidP="00C67B65">
            <w:pPr>
              <w:spacing w:before="0"/>
            </w:pPr>
          </w:p>
        </w:tc>
        <w:tc>
          <w:tcPr>
            <w:tcW w:w="2700" w:type="dxa"/>
          </w:tcPr>
          <w:p w:rsidR="00EC42BD" w:rsidRPr="00767E69" w:rsidRDefault="00EC42BD" w:rsidP="00C67B65">
            <w:pPr>
              <w:spacing w:before="0"/>
              <w:rPr>
                <w:sz w:val="10"/>
                <w:szCs w:val="10"/>
              </w:rPr>
            </w:pPr>
          </w:p>
          <w:p w:rsidR="00F821D5" w:rsidRDefault="00BA3409" w:rsidP="00C67B65">
            <w:pPr>
              <w:spacing w:before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6am-10 pm </w:t>
            </w:r>
            <w:r w:rsidR="00F821D5" w:rsidRPr="00F821D5">
              <w:rPr>
                <w:sz w:val="22"/>
                <w:szCs w:val="20"/>
              </w:rPr>
              <w:t>City Election… polling in Narthex all day</w:t>
            </w:r>
          </w:p>
          <w:p w:rsidR="00EC42BD" w:rsidRDefault="00EC42BD" w:rsidP="00C67B65">
            <w:pPr>
              <w:rPr>
                <w:sz w:val="10"/>
                <w:szCs w:val="10"/>
              </w:rPr>
            </w:pPr>
          </w:p>
          <w:p w:rsidR="00EC42BD" w:rsidRPr="00123BDC" w:rsidRDefault="00EC42BD" w:rsidP="00C67B65">
            <w:pPr>
              <w:rPr>
                <w:sz w:val="10"/>
                <w:szCs w:val="10"/>
              </w:rPr>
            </w:pPr>
          </w:p>
          <w:p w:rsidR="00EC42BD" w:rsidRPr="009A6777" w:rsidRDefault="00BA3409" w:rsidP="00C67B65">
            <w:pPr>
              <w:rPr>
                <w:b/>
              </w:rPr>
            </w:pPr>
            <w:r w:rsidRPr="009A6777">
              <w:rPr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254635</wp:posOffset>
                      </wp:positionV>
                      <wp:extent cx="3924300" cy="0"/>
                      <wp:effectExtent l="0" t="76200" r="19050" b="9525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243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FCC060" id="Straight Arrow Connector 12" o:spid="_x0000_s1026" type="#_x0000_t32" style="position:absolute;margin-left:1.95pt;margin-top:20.05pt;width:309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" strokecolor="#0881a7 [3049]" strokeweight="1.5pt">
                      <v:stroke endarrow="block"/>
                    </v:shape>
                  </w:pict>
                </mc:Fallback>
              </mc:AlternateContent>
            </w:r>
            <w:r w:rsidRPr="009A6777">
              <w:rPr>
                <w:b/>
                <w:sz w:val="22"/>
              </w:rPr>
              <w:t>Carpet Installation</w:t>
            </w:r>
          </w:p>
        </w:tc>
        <w:tc>
          <w:tcPr>
            <w:tcW w:w="2790" w:type="dxa"/>
          </w:tcPr>
          <w:p w:rsidR="00EC42BD" w:rsidRPr="0089260E" w:rsidRDefault="00EC42BD" w:rsidP="00C67B65">
            <w:pPr>
              <w:rPr>
                <w:sz w:val="8"/>
                <w:szCs w:val="8"/>
              </w:rPr>
            </w:pPr>
          </w:p>
          <w:p w:rsidR="00EC42BD" w:rsidRPr="00623BF7" w:rsidRDefault="00EC42BD" w:rsidP="00C67B65">
            <w:pPr>
              <w:spacing w:before="0"/>
              <w:rPr>
                <w:sz w:val="22"/>
                <w:szCs w:val="19"/>
              </w:rPr>
            </w:pPr>
            <w:r>
              <w:rPr>
                <w:sz w:val="22"/>
                <w:szCs w:val="19"/>
              </w:rPr>
              <w:t>9</w:t>
            </w:r>
            <w:r w:rsidR="00F6105C">
              <w:rPr>
                <w:sz w:val="22"/>
                <w:szCs w:val="19"/>
              </w:rPr>
              <w:t>:0</w:t>
            </w:r>
            <w:r w:rsidRPr="00623BF7">
              <w:rPr>
                <w:sz w:val="22"/>
                <w:szCs w:val="19"/>
              </w:rPr>
              <w:t>0-4</w:t>
            </w:r>
            <w:r>
              <w:rPr>
                <w:sz w:val="22"/>
                <w:szCs w:val="19"/>
              </w:rPr>
              <w:t>:30 pm church o</w:t>
            </w:r>
            <w:r w:rsidRPr="00623BF7">
              <w:rPr>
                <w:sz w:val="22"/>
                <w:szCs w:val="19"/>
              </w:rPr>
              <w:t>ffice hours</w:t>
            </w:r>
          </w:p>
          <w:p w:rsidR="00EC42BD" w:rsidRDefault="00EC42BD" w:rsidP="00C67B65">
            <w:pPr>
              <w:spacing w:before="0"/>
            </w:pPr>
            <w:r>
              <w:rPr>
                <w:iCs/>
              </w:rPr>
              <w:t xml:space="preserve">                </w:t>
            </w:r>
          </w:p>
          <w:p w:rsidR="00EC42BD" w:rsidRDefault="00EC42BD" w:rsidP="00C67B65">
            <w:pPr>
              <w:spacing w:before="0"/>
            </w:pPr>
          </w:p>
          <w:p w:rsidR="00EC42BD" w:rsidRPr="004B6E4A" w:rsidRDefault="00EC42BD" w:rsidP="00C67B65"/>
        </w:tc>
        <w:tc>
          <w:tcPr>
            <w:tcW w:w="2790" w:type="dxa"/>
          </w:tcPr>
          <w:p w:rsidR="006C04ED" w:rsidRPr="00623BF7" w:rsidRDefault="006C04ED" w:rsidP="006C04ED">
            <w:pPr>
              <w:spacing w:before="0"/>
              <w:rPr>
                <w:sz w:val="22"/>
                <w:szCs w:val="19"/>
              </w:rPr>
            </w:pPr>
            <w:r>
              <w:rPr>
                <w:sz w:val="22"/>
                <w:szCs w:val="19"/>
              </w:rPr>
              <w:t>9</w:t>
            </w:r>
            <w:r w:rsidR="00F6105C">
              <w:rPr>
                <w:sz w:val="22"/>
                <w:szCs w:val="19"/>
              </w:rPr>
              <w:t>:0</w:t>
            </w:r>
            <w:r w:rsidRPr="00623BF7">
              <w:rPr>
                <w:sz w:val="22"/>
                <w:szCs w:val="19"/>
              </w:rPr>
              <w:t>0-4</w:t>
            </w:r>
            <w:r>
              <w:rPr>
                <w:sz w:val="22"/>
                <w:szCs w:val="19"/>
              </w:rPr>
              <w:t>:30 pm church o</w:t>
            </w:r>
            <w:r w:rsidRPr="00623BF7">
              <w:rPr>
                <w:sz w:val="22"/>
                <w:szCs w:val="19"/>
              </w:rPr>
              <w:t>ffice hours</w:t>
            </w:r>
          </w:p>
          <w:p w:rsidR="00EC42BD" w:rsidRDefault="00EC42BD" w:rsidP="00C67B65">
            <w:pPr>
              <w:rPr>
                <w:sz w:val="22"/>
              </w:rPr>
            </w:pPr>
          </w:p>
          <w:p w:rsidR="00EC42BD" w:rsidRDefault="00EC42BD" w:rsidP="00C67B65">
            <w:pPr>
              <w:rPr>
                <w:b/>
                <w:sz w:val="4"/>
                <w:szCs w:val="4"/>
              </w:rPr>
            </w:pPr>
          </w:p>
          <w:p w:rsidR="00F57B5E" w:rsidRPr="00814C53" w:rsidRDefault="00F57B5E" w:rsidP="00C67B65">
            <w:pPr>
              <w:rPr>
                <w:b/>
                <w:sz w:val="4"/>
                <w:szCs w:val="4"/>
              </w:rPr>
            </w:pPr>
          </w:p>
          <w:p w:rsidR="00F57B5E" w:rsidRPr="00F57B5E" w:rsidRDefault="00F57B5E" w:rsidP="00F57B5E">
            <w:pPr>
              <w:rPr>
                <w:b/>
                <w:sz w:val="22"/>
              </w:rPr>
            </w:pPr>
          </w:p>
          <w:p w:rsidR="00EC42BD" w:rsidRPr="008D2690" w:rsidRDefault="00EC42BD" w:rsidP="00C67B65"/>
        </w:tc>
        <w:tc>
          <w:tcPr>
            <w:tcW w:w="2610" w:type="dxa"/>
          </w:tcPr>
          <w:p w:rsidR="00EC42BD" w:rsidRDefault="00EC42BD" w:rsidP="00C67B65"/>
          <w:p w:rsidR="00EC42BD" w:rsidRDefault="00EC42BD" w:rsidP="00C67B65">
            <w:pPr>
              <w:rPr>
                <w:sz w:val="22"/>
                <w:szCs w:val="22"/>
              </w:rPr>
            </w:pPr>
          </w:p>
          <w:p w:rsidR="00EC42BD" w:rsidRPr="006D315F" w:rsidRDefault="00EC42BD" w:rsidP="00C67B65">
            <w:pPr>
              <w:rPr>
                <w:sz w:val="22"/>
                <w:szCs w:val="22"/>
              </w:rPr>
            </w:pPr>
          </w:p>
        </w:tc>
        <w:tc>
          <w:tcPr>
            <w:tcW w:w="2521" w:type="dxa"/>
          </w:tcPr>
          <w:p w:rsidR="00EC42BD" w:rsidRPr="00291A24" w:rsidRDefault="00EC42BD" w:rsidP="00C67B65">
            <w:pPr>
              <w:pStyle w:val="Dates"/>
              <w:rPr>
                <w:color w:val="auto"/>
              </w:rPr>
            </w:pPr>
          </w:p>
          <w:p w:rsidR="00EC42BD" w:rsidRPr="00291A24" w:rsidRDefault="00EC42BD" w:rsidP="00C67B65">
            <w:pPr>
              <w:pStyle w:val="Dates"/>
              <w:rPr>
                <w:color w:val="auto"/>
              </w:rPr>
            </w:pPr>
          </w:p>
          <w:p w:rsidR="00EC42BD" w:rsidRPr="00291A24" w:rsidRDefault="00EC42BD" w:rsidP="00C67B65">
            <w:pPr>
              <w:pStyle w:val="Dates"/>
              <w:rPr>
                <w:color w:val="auto"/>
              </w:rPr>
            </w:pPr>
          </w:p>
          <w:p w:rsidR="00EC42BD" w:rsidRPr="00291A24" w:rsidRDefault="00EC42BD" w:rsidP="00C67B65">
            <w:pPr>
              <w:pStyle w:val="Dates"/>
              <w:rPr>
                <w:color w:val="auto"/>
              </w:rPr>
            </w:pPr>
          </w:p>
          <w:p w:rsidR="00EC42BD" w:rsidRPr="00291A24" w:rsidRDefault="00EC42BD" w:rsidP="00C67B65">
            <w:pPr>
              <w:pStyle w:val="Dates"/>
              <w:rPr>
                <w:color w:val="auto"/>
              </w:rPr>
            </w:pPr>
          </w:p>
        </w:tc>
      </w:tr>
      <w:tr w:rsidR="00EC42BD" w:rsidRPr="004B6E4A" w:rsidTr="00AB3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tcW w:w="3150" w:type="dxa"/>
            <w:shd w:val="clear" w:color="auto" w:fill="DAEFD3" w:themeFill="accent1" w:themeFillTint="33"/>
          </w:tcPr>
          <w:p w:rsidR="00EC42BD" w:rsidRPr="004B6E4A" w:rsidRDefault="00A35A61" w:rsidP="00F57B5E">
            <w:pPr>
              <w:pStyle w:val="Dates"/>
              <w:tabs>
                <w:tab w:val="left" w:pos="184"/>
                <w:tab w:val="right" w:pos="2502"/>
              </w:tabs>
              <w:jc w:val="left"/>
              <w:rPr>
                <w:color w:val="auto"/>
              </w:rPr>
            </w:pPr>
            <w:r>
              <w:rPr>
                <w:bCs/>
                <w:color w:val="auto"/>
                <w:sz w:val="20"/>
              </w:rPr>
              <w:t>9</w:t>
            </w:r>
            <w:r w:rsidR="00320DFE" w:rsidRPr="00320DFE">
              <w:rPr>
                <w:bCs/>
                <w:color w:val="auto"/>
                <w:sz w:val="20"/>
              </w:rPr>
              <w:t>th Sunday after Pentecost</w:t>
            </w:r>
            <w:r w:rsidR="00774197">
              <w:rPr>
                <w:bCs/>
                <w:color w:val="auto"/>
                <w:sz w:val="20"/>
              </w:rPr>
              <w:t xml:space="preserve">      </w:t>
            </w:r>
            <w:r>
              <w:rPr>
                <w:bCs/>
                <w:color w:val="auto"/>
                <w:sz w:val="20"/>
              </w:rPr>
              <w:t xml:space="preserve">    </w:t>
            </w:r>
            <w:r w:rsidR="00F57B5E">
              <w:rPr>
                <w:bCs/>
                <w:color w:val="auto"/>
                <w:sz w:val="20"/>
              </w:rPr>
              <w:t xml:space="preserve">  </w:t>
            </w:r>
            <w:r w:rsidR="00320DFE" w:rsidRPr="00F57B5E">
              <w:rPr>
                <w:b/>
                <w:bCs/>
                <w:color w:val="auto"/>
              </w:rPr>
              <w:t xml:space="preserve"> </w:t>
            </w:r>
            <w:r w:rsidR="00C63E85">
              <w:rPr>
                <w:b/>
                <w:bCs/>
                <w:color w:val="auto"/>
                <w:sz w:val="24"/>
              </w:rPr>
              <w:t>7</w:t>
            </w:r>
          </w:p>
        </w:tc>
        <w:tc>
          <w:tcPr>
            <w:tcW w:w="2880" w:type="dxa"/>
            <w:shd w:val="clear" w:color="auto" w:fill="DAEFD3" w:themeFill="accent1" w:themeFillTint="33"/>
          </w:tcPr>
          <w:p w:rsidR="00EC42BD" w:rsidRPr="004B6E4A" w:rsidRDefault="00C63E85" w:rsidP="00C67B6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2700" w:type="dxa"/>
            <w:shd w:val="clear" w:color="auto" w:fill="DAEFD3" w:themeFill="accent1" w:themeFillTint="33"/>
          </w:tcPr>
          <w:p w:rsidR="00EC42BD" w:rsidRPr="004B6E4A" w:rsidRDefault="00C63E85" w:rsidP="00C67B6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2790" w:type="dxa"/>
            <w:shd w:val="clear" w:color="auto" w:fill="DAEFD3" w:themeFill="accent1" w:themeFillTint="33"/>
          </w:tcPr>
          <w:p w:rsidR="00EC42BD" w:rsidRPr="004B6E4A" w:rsidRDefault="00C63E85" w:rsidP="00C67B6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2790" w:type="dxa"/>
            <w:shd w:val="clear" w:color="auto" w:fill="DAEFD3" w:themeFill="accent1" w:themeFillTint="33"/>
          </w:tcPr>
          <w:p w:rsidR="00EC42BD" w:rsidRPr="004B6E4A" w:rsidRDefault="00C63E85" w:rsidP="00C67B6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2610" w:type="dxa"/>
            <w:shd w:val="clear" w:color="auto" w:fill="DAEFD3" w:themeFill="accent1" w:themeFillTint="33"/>
          </w:tcPr>
          <w:p w:rsidR="00EC42BD" w:rsidRPr="00291A24" w:rsidRDefault="00C63E85" w:rsidP="00C67B6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12</w:t>
            </w:r>
          </w:p>
        </w:tc>
        <w:tc>
          <w:tcPr>
            <w:tcW w:w="2521" w:type="dxa"/>
            <w:shd w:val="clear" w:color="auto" w:fill="DAEFD3" w:themeFill="accent1" w:themeFillTint="33"/>
          </w:tcPr>
          <w:p w:rsidR="00EC42BD" w:rsidRPr="00291A24" w:rsidRDefault="00C63E85" w:rsidP="00C67B6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13</w:t>
            </w:r>
          </w:p>
        </w:tc>
      </w:tr>
      <w:tr w:rsidR="00EC42BD" w:rsidRPr="004B6E4A" w:rsidTr="00AB3AAD">
        <w:trPr>
          <w:trHeight w:hRule="exact" w:val="1873"/>
        </w:trPr>
        <w:tc>
          <w:tcPr>
            <w:tcW w:w="3150" w:type="dxa"/>
          </w:tcPr>
          <w:p w:rsidR="00A35A61" w:rsidRPr="00C23C70" w:rsidRDefault="00A35A61" w:rsidP="00A35A61">
            <w:pPr>
              <w:spacing w:before="0"/>
              <w:rPr>
                <w:b/>
                <w:sz w:val="21"/>
                <w:szCs w:val="21"/>
              </w:rPr>
            </w:pPr>
            <w:r w:rsidRPr="00C23C70">
              <w:rPr>
                <w:sz w:val="22"/>
                <w:szCs w:val="22"/>
              </w:rPr>
              <w:t>9:30 am</w:t>
            </w:r>
            <w:r>
              <w:rPr>
                <w:sz w:val="21"/>
                <w:szCs w:val="21"/>
              </w:rPr>
              <w:t xml:space="preserve"> </w:t>
            </w:r>
            <w:r w:rsidRPr="00C23C70">
              <w:rPr>
                <w:sz w:val="21"/>
                <w:szCs w:val="21"/>
              </w:rPr>
              <w:t xml:space="preserve"> </w:t>
            </w:r>
            <w:r w:rsidRPr="00C23C70">
              <w:rPr>
                <w:b/>
                <w:sz w:val="21"/>
                <w:szCs w:val="21"/>
              </w:rPr>
              <w:t>Worship</w:t>
            </w:r>
            <w:r>
              <w:rPr>
                <w:b/>
                <w:sz w:val="21"/>
                <w:szCs w:val="21"/>
              </w:rPr>
              <w:t xml:space="preserve"> -</w:t>
            </w:r>
            <w:r w:rsidRPr="00C23C70">
              <w:rPr>
                <w:b/>
                <w:sz w:val="21"/>
                <w:szCs w:val="21"/>
              </w:rPr>
              <w:t xml:space="preserve">  Communion</w:t>
            </w:r>
          </w:p>
          <w:p w:rsidR="00A35A61" w:rsidRPr="00900D82" w:rsidRDefault="00A35A61" w:rsidP="00A35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Guest preacher: Rev. John Best</w:t>
            </w:r>
          </w:p>
          <w:p w:rsidR="00EC42BD" w:rsidRPr="00767E69" w:rsidRDefault="00EC42BD" w:rsidP="00A35A61">
            <w:pPr>
              <w:spacing w:before="0"/>
            </w:pPr>
          </w:p>
        </w:tc>
        <w:tc>
          <w:tcPr>
            <w:tcW w:w="2880" w:type="dxa"/>
          </w:tcPr>
          <w:p w:rsidR="00EC42BD" w:rsidRDefault="00EC42BD" w:rsidP="00C67B65">
            <w:pPr>
              <w:spacing w:before="0"/>
              <w:rPr>
                <w:sz w:val="22"/>
                <w:szCs w:val="19"/>
              </w:rPr>
            </w:pPr>
            <w:r>
              <w:rPr>
                <w:sz w:val="22"/>
                <w:szCs w:val="19"/>
              </w:rPr>
              <w:t>9</w:t>
            </w:r>
            <w:r w:rsidR="00F6105C">
              <w:rPr>
                <w:sz w:val="22"/>
                <w:szCs w:val="19"/>
              </w:rPr>
              <w:t>:0</w:t>
            </w:r>
            <w:r w:rsidRPr="00623BF7">
              <w:rPr>
                <w:sz w:val="22"/>
                <w:szCs w:val="19"/>
              </w:rPr>
              <w:t>0-4</w:t>
            </w:r>
            <w:r>
              <w:rPr>
                <w:sz w:val="22"/>
                <w:szCs w:val="19"/>
              </w:rPr>
              <w:t>:30 pm church o</w:t>
            </w:r>
            <w:r w:rsidRPr="00623BF7">
              <w:rPr>
                <w:sz w:val="22"/>
                <w:szCs w:val="19"/>
              </w:rPr>
              <w:t>ffice hours</w:t>
            </w:r>
          </w:p>
          <w:p w:rsidR="009A6777" w:rsidRPr="009A6777" w:rsidRDefault="009A6777" w:rsidP="00C67B65">
            <w:pPr>
              <w:spacing w:before="0"/>
              <w:rPr>
                <w:sz w:val="10"/>
                <w:szCs w:val="10"/>
              </w:rPr>
            </w:pPr>
          </w:p>
          <w:p w:rsidR="009A6777" w:rsidRDefault="009A6777" w:rsidP="009A6777">
            <w:pPr>
              <w:spacing w:before="0"/>
              <w:rPr>
                <w:sz w:val="22"/>
                <w:szCs w:val="19"/>
              </w:rPr>
            </w:pPr>
            <w:r>
              <w:rPr>
                <w:sz w:val="22"/>
                <w:szCs w:val="19"/>
              </w:rPr>
              <w:t xml:space="preserve">9am Green Team Mtg             </w:t>
            </w:r>
          </w:p>
          <w:p w:rsidR="009A6777" w:rsidRPr="009A6777" w:rsidRDefault="009A6777" w:rsidP="009A6777">
            <w:pPr>
              <w:spacing w:before="0"/>
              <w:jc w:val="right"/>
              <w:rPr>
                <w:b/>
                <w:sz w:val="22"/>
                <w:szCs w:val="19"/>
              </w:rPr>
            </w:pPr>
            <w:r w:rsidRPr="009A6777">
              <w:rPr>
                <w:b/>
                <w:sz w:val="22"/>
                <w:szCs w:val="19"/>
              </w:rPr>
              <w:t xml:space="preserve"> [zoom]</w:t>
            </w:r>
          </w:p>
          <w:p w:rsidR="00EC42BD" w:rsidRDefault="009A6777" w:rsidP="00C67B65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10:30 am Mission Team Mtg</w:t>
            </w:r>
          </w:p>
          <w:p w:rsidR="009A6777" w:rsidRPr="009A6777" w:rsidRDefault="009A6777" w:rsidP="009A6777">
            <w:pPr>
              <w:spacing w:before="0"/>
              <w:jc w:val="right"/>
              <w:rPr>
                <w:b/>
                <w:sz w:val="20"/>
                <w:szCs w:val="20"/>
              </w:rPr>
            </w:pPr>
            <w:r w:rsidRPr="009A6777">
              <w:rPr>
                <w:b/>
                <w:sz w:val="20"/>
                <w:szCs w:val="20"/>
              </w:rPr>
              <w:t>[zoom]</w:t>
            </w:r>
          </w:p>
          <w:p w:rsidR="00EC42BD" w:rsidRDefault="00EC42BD" w:rsidP="00C67B65"/>
          <w:p w:rsidR="00EC42BD" w:rsidRPr="00123BDC" w:rsidRDefault="00EC42BD" w:rsidP="00C67B65">
            <w:pPr>
              <w:rPr>
                <w:sz w:val="19"/>
                <w:szCs w:val="19"/>
              </w:rPr>
            </w:pPr>
          </w:p>
        </w:tc>
        <w:tc>
          <w:tcPr>
            <w:tcW w:w="2700" w:type="dxa"/>
          </w:tcPr>
          <w:p w:rsidR="00EC42BD" w:rsidRDefault="00EC42BD" w:rsidP="00C67B65">
            <w:pPr>
              <w:spacing w:before="0"/>
            </w:pPr>
          </w:p>
          <w:p w:rsidR="00EC42BD" w:rsidRPr="00123BDC" w:rsidRDefault="00EC42BD" w:rsidP="00C67B65">
            <w:pPr>
              <w:spacing w:before="0"/>
              <w:rPr>
                <w:sz w:val="20"/>
                <w:szCs w:val="20"/>
              </w:rPr>
            </w:pPr>
          </w:p>
          <w:p w:rsidR="00EC42BD" w:rsidRPr="004B6E4A" w:rsidRDefault="00EC42BD" w:rsidP="001D0A91">
            <w:pPr>
              <w:spacing w:before="0"/>
            </w:pPr>
          </w:p>
        </w:tc>
        <w:tc>
          <w:tcPr>
            <w:tcW w:w="2790" w:type="dxa"/>
          </w:tcPr>
          <w:p w:rsidR="00EC42BD" w:rsidRPr="00123BDC" w:rsidRDefault="00EC42BD" w:rsidP="00C67B65">
            <w:pPr>
              <w:spacing w:before="0"/>
              <w:rPr>
                <w:sz w:val="6"/>
                <w:szCs w:val="6"/>
              </w:rPr>
            </w:pPr>
          </w:p>
          <w:p w:rsidR="00EC42BD" w:rsidRPr="00623BF7" w:rsidRDefault="00EC42BD" w:rsidP="00C67B65">
            <w:pPr>
              <w:spacing w:before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9</w:t>
            </w:r>
            <w:r w:rsidR="00F6105C">
              <w:rPr>
                <w:sz w:val="22"/>
                <w:szCs w:val="20"/>
              </w:rPr>
              <w:t>:0</w:t>
            </w:r>
            <w:r w:rsidRPr="00623BF7">
              <w:rPr>
                <w:sz w:val="22"/>
                <w:szCs w:val="20"/>
              </w:rPr>
              <w:t>0-4</w:t>
            </w:r>
            <w:r>
              <w:rPr>
                <w:sz w:val="22"/>
                <w:szCs w:val="20"/>
              </w:rPr>
              <w:t>:30 pm church o</w:t>
            </w:r>
            <w:r w:rsidRPr="00623BF7">
              <w:rPr>
                <w:sz w:val="22"/>
                <w:szCs w:val="20"/>
              </w:rPr>
              <w:t>ffice hours</w:t>
            </w:r>
          </w:p>
          <w:p w:rsidR="00EC42BD" w:rsidRPr="00123BDC" w:rsidRDefault="00EC42BD" w:rsidP="00C67B65">
            <w:pPr>
              <w:spacing w:before="0"/>
              <w:rPr>
                <w:sz w:val="10"/>
                <w:szCs w:val="10"/>
              </w:rPr>
            </w:pPr>
          </w:p>
          <w:p w:rsidR="00EC42BD" w:rsidRPr="00123BDC" w:rsidRDefault="00EC42BD" w:rsidP="00C67B65">
            <w:pPr>
              <w:spacing w:before="0"/>
              <w:rPr>
                <w:sz w:val="10"/>
                <w:szCs w:val="10"/>
              </w:rPr>
            </w:pPr>
          </w:p>
          <w:p w:rsidR="00491392" w:rsidRDefault="00491392" w:rsidP="00C67B65">
            <w:pPr>
              <w:spacing w:before="0"/>
              <w:rPr>
                <w:iCs/>
              </w:rPr>
            </w:pPr>
          </w:p>
          <w:p w:rsidR="00491392" w:rsidRDefault="00491392" w:rsidP="00C67B65">
            <w:pPr>
              <w:spacing w:before="0"/>
              <w:rPr>
                <w:iCs/>
              </w:rPr>
            </w:pPr>
          </w:p>
          <w:p w:rsidR="00EC42BD" w:rsidRPr="00491392" w:rsidRDefault="00EC42BD" w:rsidP="00491392">
            <w:pPr>
              <w:spacing w:before="0"/>
              <w:rPr>
                <w:iCs/>
                <w:sz w:val="22"/>
                <w:szCs w:val="22"/>
              </w:rPr>
            </w:pPr>
          </w:p>
        </w:tc>
        <w:tc>
          <w:tcPr>
            <w:tcW w:w="2790" w:type="dxa"/>
          </w:tcPr>
          <w:p w:rsidR="006C04ED" w:rsidRPr="00623BF7" w:rsidRDefault="006C04ED" w:rsidP="006C04ED">
            <w:pPr>
              <w:spacing w:before="0"/>
              <w:rPr>
                <w:sz w:val="22"/>
                <w:szCs w:val="19"/>
              </w:rPr>
            </w:pPr>
            <w:r>
              <w:rPr>
                <w:sz w:val="22"/>
                <w:szCs w:val="19"/>
              </w:rPr>
              <w:t>9</w:t>
            </w:r>
            <w:r w:rsidR="00F6105C">
              <w:rPr>
                <w:sz w:val="22"/>
                <w:szCs w:val="19"/>
              </w:rPr>
              <w:t>:0</w:t>
            </w:r>
            <w:r w:rsidRPr="00623BF7">
              <w:rPr>
                <w:sz w:val="22"/>
                <w:szCs w:val="19"/>
              </w:rPr>
              <w:t>0-4</w:t>
            </w:r>
            <w:r>
              <w:rPr>
                <w:sz w:val="22"/>
                <w:szCs w:val="19"/>
              </w:rPr>
              <w:t>:30 pm church o</w:t>
            </w:r>
            <w:r w:rsidRPr="00623BF7">
              <w:rPr>
                <w:sz w:val="22"/>
                <w:szCs w:val="19"/>
              </w:rPr>
              <w:t>ffice hours</w:t>
            </w:r>
          </w:p>
          <w:p w:rsidR="00EC42BD" w:rsidRDefault="00EC42BD" w:rsidP="00C67B65"/>
          <w:p w:rsidR="00EC42BD" w:rsidRPr="004B6E4A" w:rsidRDefault="00EC42BD" w:rsidP="00C67B65"/>
        </w:tc>
        <w:tc>
          <w:tcPr>
            <w:tcW w:w="2610" w:type="dxa"/>
          </w:tcPr>
          <w:p w:rsidR="00EC42BD" w:rsidRPr="00291A24" w:rsidRDefault="00EC42BD" w:rsidP="00C67B65">
            <w:pPr>
              <w:spacing w:before="0"/>
              <w:rPr>
                <w:sz w:val="20"/>
                <w:szCs w:val="20"/>
              </w:rPr>
            </w:pPr>
          </w:p>
          <w:p w:rsidR="00EC42BD" w:rsidRPr="00291A24" w:rsidRDefault="00EC42BD" w:rsidP="00C67B65">
            <w:pPr>
              <w:spacing w:before="0"/>
            </w:pPr>
          </w:p>
        </w:tc>
        <w:tc>
          <w:tcPr>
            <w:tcW w:w="2521" w:type="dxa"/>
          </w:tcPr>
          <w:p w:rsidR="00EC42BD" w:rsidRPr="00291A24" w:rsidRDefault="00EC42BD" w:rsidP="00C67B65">
            <w:pPr>
              <w:pStyle w:val="Dates"/>
              <w:rPr>
                <w:color w:val="auto"/>
                <w:sz w:val="20"/>
                <w:szCs w:val="20"/>
              </w:rPr>
            </w:pPr>
          </w:p>
          <w:p w:rsidR="00EC42BD" w:rsidRPr="00291A24" w:rsidRDefault="00EC42BD" w:rsidP="00C67B65">
            <w:pPr>
              <w:pStyle w:val="Dates"/>
              <w:rPr>
                <w:color w:val="auto"/>
                <w:sz w:val="20"/>
                <w:szCs w:val="20"/>
              </w:rPr>
            </w:pPr>
          </w:p>
          <w:p w:rsidR="00EC42BD" w:rsidRPr="00291A24" w:rsidRDefault="00EC42BD" w:rsidP="00C67B65">
            <w:pPr>
              <w:pStyle w:val="Dates"/>
              <w:rPr>
                <w:color w:val="auto"/>
                <w:sz w:val="20"/>
                <w:szCs w:val="20"/>
              </w:rPr>
            </w:pPr>
          </w:p>
          <w:p w:rsidR="00EC42BD" w:rsidRPr="00291A24" w:rsidRDefault="00EC42BD" w:rsidP="00C67B65">
            <w:pPr>
              <w:pStyle w:val="Dates"/>
              <w:rPr>
                <w:color w:val="auto"/>
                <w:sz w:val="20"/>
                <w:szCs w:val="20"/>
              </w:rPr>
            </w:pPr>
          </w:p>
          <w:p w:rsidR="00EC42BD" w:rsidRPr="00291A24" w:rsidRDefault="00EC42BD" w:rsidP="00C67B65">
            <w:pPr>
              <w:pStyle w:val="Dates"/>
              <w:rPr>
                <w:color w:val="auto"/>
                <w:sz w:val="20"/>
                <w:szCs w:val="20"/>
              </w:rPr>
            </w:pPr>
          </w:p>
          <w:p w:rsidR="00EC42BD" w:rsidRPr="00291A24" w:rsidRDefault="00EC42BD" w:rsidP="00C67B65">
            <w:pPr>
              <w:pStyle w:val="Dates"/>
              <w:rPr>
                <w:color w:val="auto"/>
              </w:rPr>
            </w:pPr>
          </w:p>
        </w:tc>
      </w:tr>
      <w:tr w:rsidR="00EC42BD" w:rsidRPr="004B6E4A" w:rsidTr="00AB3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tcW w:w="3150" w:type="dxa"/>
            <w:shd w:val="clear" w:color="auto" w:fill="DAEFD3" w:themeFill="accent1" w:themeFillTint="33"/>
          </w:tcPr>
          <w:p w:rsidR="00EC42BD" w:rsidRPr="00AD2641" w:rsidRDefault="00A35A61" w:rsidP="00F57B5E">
            <w:pPr>
              <w:pStyle w:val="Dates"/>
              <w:tabs>
                <w:tab w:val="left" w:pos="184"/>
                <w:tab w:val="right" w:pos="2502"/>
              </w:tabs>
              <w:jc w:val="left"/>
              <w:rPr>
                <w:bCs/>
                <w:color w:val="auto"/>
              </w:rPr>
            </w:pPr>
            <w:r>
              <w:rPr>
                <w:bCs/>
                <w:color w:val="auto"/>
                <w:sz w:val="20"/>
              </w:rPr>
              <w:t>10</w:t>
            </w:r>
            <w:r w:rsidR="00320DFE" w:rsidRPr="00320DFE">
              <w:rPr>
                <w:bCs/>
                <w:color w:val="auto"/>
                <w:sz w:val="20"/>
              </w:rPr>
              <w:t>th Sunday after Pentecost</w:t>
            </w:r>
            <w:r w:rsidR="00774197">
              <w:rPr>
                <w:bCs/>
                <w:color w:val="auto"/>
                <w:sz w:val="20"/>
              </w:rPr>
              <w:t xml:space="preserve">     </w:t>
            </w:r>
            <w:r>
              <w:rPr>
                <w:bCs/>
                <w:color w:val="auto"/>
                <w:sz w:val="20"/>
              </w:rPr>
              <w:t xml:space="preserve">  </w:t>
            </w:r>
            <w:r w:rsidR="00774197">
              <w:rPr>
                <w:bCs/>
                <w:color w:val="auto"/>
                <w:sz w:val="20"/>
              </w:rPr>
              <w:t xml:space="preserve"> </w:t>
            </w:r>
            <w:r w:rsidR="00EC42BD" w:rsidRPr="00F57B5E">
              <w:rPr>
                <w:b/>
                <w:bCs/>
                <w:color w:val="auto"/>
                <w:sz w:val="24"/>
              </w:rPr>
              <w:t>1</w:t>
            </w:r>
            <w:r w:rsidR="00C63E85">
              <w:rPr>
                <w:b/>
                <w:bCs/>
                <w:color w:val="auto"/>
                <w:sz w:val="24"/>
              </w:rPr>
              <w:t>4</w:t>
            </w:r>
          </w:p>
        </w:tc>
        <w:tc>
          <w:tcPr>
            <w:tcW w:w="2880" w:type="dxa"/>
            <w:shd w:val="clear" w:color="auto" w:fill="DAEFD3" w:themeFill="accent1" w:themeFillTint="33"/>
          </w:tcPr>
          <w:p w:rsidR="00EC42BD" w:rsidRPr="00AD2641" w:rsidRDefault="00EC42BD" w:rsidP="00C67B65">
            <w:pPr>
              <w:pStyle w:val="Dates"/>
              <w:tabs>
                <w:tab w:val="left" w:pos="184"/>
                <w:tab w:val="right" w:pos="2502"/>
              </w:tabs>
              <w:rPr>
                <w:bCs/>
                <w:color w:val="auto"/>
              </w:rPr>
            </w:pPr>
            <w:r w:rsidRPr="00AD2641">
              <w:rPr>
                <w:bCs/>
                <w:color w:val="auto"/>
              </w:rPr>
              <w:t>1</w:t>
            </w:r>
            <w:r w:rsidR="00C63E85">
              <w:rPr>
                <w:bCs/>
                <w:color w:val="auto"/>
              </w:rPr>
              <w:t>5</w:t>
            </w:r>
          </w:p>
        </w:tc>
        <w:tc>
          <w:tcPr>
            <w:tcW w:w="2700" w:type="dxa"/>
            <w:shd w:val="clear" w:color="auto" w:fill="DAEFD3" w:themeFill="accent1" w:themeFillTint="33"/>
          </w:tcPr>
          <w:p w:rsidR="00EC42BD" w:rsidRPr="00AD2641" w:rsidRDefault="00C63E85" w:rsidP="00C67B65">
            <w:pPr>
              <w:pStyle w:val="Dates"/>
              <w:tabs>
                <w:tab w:val="left" w:pos="184"/>
                <w:tab w:val="right" w:pos="2502"/>
              </w:tabs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16</w:t>
            </w:r>
          </w:p>
        </w:tc>
        <w:tc>
          <w:tcPr>
            <w:tcW w:w="2790" w:type="dxa"/>
            <w:shd w:val="clear" w:color="auto" w:fill="DAEFD3" w:themeFill="accent1" w:themeFillTint="33"/>
          </w:tcPr>
          <w:p w:rsidR="00EC42BD" w:rsidRPr="00AD2641" w:rsidRDefault="00EC42BD" w:rsidP="00C67B65">
            <w:pPr>
              <w:pStyle w:val="Dates"/>
              <w:tabs>
                <w:tab w:val="left" w:pos="184"/>
                <w:tab w:val="right" w:pos="2502"/>
              </w:tabs>
              <w:rPr>
                <w:bCs/>
                <w:color w:val="auto"/>
              </w:rPr>
            </w:pPr>
            <w:r w:rsidRPr="00AD2641">
              <w:rPr>
                <w:bCs/>
                <w:color w:val="auto"/>
              </w:rPr>
              <w:t xml:space="preserve">                                   </w:t>
            </w:r>
            <w:r w:rsidR="00C63E85">
              <w:rPr>
                <w:bCs/>
                <w:color w:val="auto"/>
              </w:rPr>
              <w:t>17</w:t>
            </w:r>
          </w:p>
        </w:tc>
        <w:tc>
          <w:tcPr>
            <w:tcW w:w="2790" w:type="dxa"/>
            <w:shd w:val="clear" w:color="auto" w:fill="DAEFD3" w:themeFill="accent1" w:themeFillTint="33"/>
          </w:tcPr>
          <w:p w:rsidR="00EC42BD" w:rsidRPr="00AD2641" w:rsidRDefault="00C63E85" w:rsidP="00C67B65">
            <w:pPr>
              <w:pStyle w:val="Dates"/>
              <w:tabs>
                <w:tab w:val="left" w:pos="184"/>
                <w:tab w:val="right" w:pos="2502"/>
              </w:tabs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18</w:t>
            </w:r>
          </w:p>
        </w:tc>
        <w:tc>
          <w:tcPr>
            <w:tcW w:w="2610" w:type="dxa"/>
            <w:shd w:val="clear" w:color="auto" w:fill="DAEFD3" w:themeFill="accent1" w:themeFillTint="33"/>
          </w:tcPr>
          <w:p w:rsidR="00EC42BD" w:rsidRPr="00AD2641" w:rsidRDefault="00C63E85" w:rsidP="00C67B65">
            <w:pPr>
              <w:pStyle w:val="Dates"/>
              <w:tabs>
                <w:tab w:val="left" w:pos="184"/>
                <w:tab w:val="right" w:pos="2502"/>
              </w:tabs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19</w:t>
            </w:r>
          </w:p>
        </w:tc>
        <w:tc>
          <w:tcPr>
            <w:tcW w:w="2521" w:type="dxa"/>
            <w:shd w:val="clear" w:color="auto" w:fill="DAEFD3" w:themeFill="accent1" w:themeFillTint="33"/>
          </w:tcPr>
          <w:p w:rsidR="00EC42BD" w:rsidRPr="00AD2641" w:rsidRDefault="00C63E85" w:rsidP="00C67B65">
            <w:pPr>
              <w:pStyle w:val="Dates"/>
              <w:tabs>
                <w:tab w:val="left" w:pos="184"/>
                <w:tab w:val="right" w:pos="2502"/>
              </w:tabs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20</w:t>
            </w:r>
          </w:p>
        </w:tc>
      </w:tr>
      <w:tr w:rsidR="00EC42BD" w:rsidRPr="004B6E4A" w:rsidTr="00AB3AAD">
        <w:trPr>
          <w:trHeight w:hRule="exact" w:val="1873"/>
        </w:trPr>
        <w:tc>
          <w:tcPr>
            <w:tcW w:w="3150" w:type="dxa"/>
          </w:tcPr>
          <w:p w:rsidR="00EC42BD" w:rsidRDefault="00EC42BD" w:rsidP="00900D82">
            <w:pPr>
              <w:spacing w:before="0"/>
              <w:rPr>
                <w:b/>
                <w:sz w:val="20"/>
                <w:szCs w:val="20"/>
              </w:rPr>
            </w:pPr>
            <w:r w:rsidRPr="00C23C70">
              <w:rPr>
                <w:sz w:val="22"/>
                <w:szCs w:val="22"/>
              </w:rPr>
              <w:t>9:30 am</w:t>
            </w:r>
            <w:r>
              <w:rPr>
                <w:sz w:val="20"/>
                <w:szCs w:val="20"/>
              </w:rPr>
              <w:t xml:space="preserve"> </w:t>
            </w:r>
            <w:r w:rsidRPr="00C23C70">
              <w:rPr>
                <w:b/>
                <w:sz w:val="21"/>
                <w:szCs w:val="21"/>
              </w:rPr>
              <w:t>Worship</w:t>
            </w:r>
          </w:p>
          <w:p w:rsidR="00EC42BD" w:rsidRDefault="00A35A61" w:rsidP="00C67B65">
            <w:pPr>
              <w:spacing w:before="0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Guest preacher: Cindy Green</w:t>
            </w:r>
          </w:p>
          <w:p w:rsidR="00EC42BD" w:rsidRPr="004B6E4A" w:rsidRDefault="00EC42BD" w:rsidP="007F2E66">
            <w:pPr>
              <w:spacing w:before="0"/>
            </w:pPr>
          </w:p>
        </w:tc>
        <w:tc>
          <w:tcPr>
            <w:tcW w:w="2880" w:type="dxa"/>
          </w:tcPr>
          <w:p w:rsidR="00EC42BD" w:rsidRDefault="00EC42BD" w:rsidP="00C67B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F6105C">
              <w:rPr>
                <w:sz w:val="22"/>
                <w:szCs w:val="22"/>
              </w:rPr>
              <w:t>:0</w:t>
            </w:r>
            <w:r w:rsidRPr="00623BF7">
              <w:rPr>
                <w:sz w:val="22"/>
                <w:szCs w:val="22"/>
              </w:rPr>
              <w:t>0-4</w:t>
            </w:r>
            <w:r>
              <w:rPr>
                <w:sz w:val="22"/>
                <w:szCs w:val="22"/>
              </w:rPr>
              <w:t>:30 pm church o</w:t>
            </w:r>
            <w:r w:rsidRPr="00623BF7">
              <w:rPr>
                <w:sz w:val="22"/>
                <w:szCs w:val="22"/>
              </w:rPr>
              <w:t>ffice hours</w:t>
            </w:r>
          </w:p>
          <w:p w:rsidR="00900D82" w:rsidRDefault="00900D82" w:rsidP="00D21817">
            <w:pPr>
              <w:spacing w:before="0"/>
              <w:rPr>
                <w:sz w:val="22"/>
                <w:szCs w:val="20"/>
              </w:rPr>
            </w:pPr>
          </w:p>
          <w:p w:rsidR="009A6777" w:rsidRDefault="009A6777" w:rsidP="00D21817">
            <w:pPr>
              <w:spacing w:before="0"/>
              <w:rPr>
                <w:sz w:val="22"/>
                <w:szCs w:val="20"/>
              </w:rPr>
            </w:pPr>
          </w:p>
          <w:p w:rsidR="009A6777" w:rsidRDefault="009A6777" w:rsidP="00D21817">
            <w:pPr>
              <w:spacing w:before="0"/>
              <w:rPr>
                <w:b/>
                <w:sz w:val="22"/>
                <w:szCs w:val="20"/>
              </w:rPr>
            </w:pPr>
          </w:p>
          <w:p w:rsidR="00F821D5" w:rsidRPr="00F821D5" w:rsidRDefault="00900D82" w:rsidP="00D21817">
            <w:pPr>
              <w:spacing w:before="0"/>
              <w:rPr>
                <w:sz w:val="20"/>
                <w:szCs w:val="20"/>
              </w:rPr>
            </w:pPr>
            <w:r>
              <w:rPr>
                <w:sz w:val="22"/>
                <w:szCs w:val="20"/>
              </w:rPr>
              <w:t>7 pm S</w:t>
            </w:r>
            <w:r w:rsidR="00F821D5" w:rsidRPr="00F821D5">
              <w:rPr>
                <w:sz w:val="22"/>
                <w:szCs w:val="20"/>
              </w:rPr>
              <w:t>ession meeting</w:t>
            </w:r>
          </w:p>
          <w:p w:rsidR="00EC42BD" w:rsidRDefault="00EC42BD" w:rsidP="00C67B65">
            <w:pPr>
              <w:rPr>
                <w:sz w:val="20"/>
                <w:szCs w:val="20"/>
              </w:rPr>
            </w:pPr>
          </w:p>
          <w:p w:rsidR="00EC42BD" w:rsidRPr="00123BDC" w:rsidRDefault="00EC42BD" w:rsidP="00C67B65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:rsidR="008C54B7" w:rsidRDefault="008C54B7" w:rsidP="008C54B7">
            <w:pPr>
              <w:spacing w:before="0"/>
              <w:rPr>
                <w:sz w:val="22"/>
                <w:szCs w:val="22"/>
              </w:rPr>
            </w:pPr>
          </w:p>
          <w:p w:rsidR="008C54B7" w:rsidRDefault="008C54B7" w:rsidP="008C54B7">
            <w:pPr>
              <w:spacing w:before="0"/>
              <w:rPr>
                <w:sz w:val="22"/>
                <w:szCs w:val="22"/>
              </w:rPr>
            </w:pPr>
          </w:p>
          <w:p w:rsidR="008C54B7" w:rsidRDefault="008C54B7" w:rsidP="008C54B7">
            <w:pPr>
              <w:spacing w:before="0"/>
              <w:rPr>
                <w:sz w:val="22"/>
                <w:szCs w:val="22"/>
              </w:rPr>
            </w:pPr>
          </w:p>
          <w:p w:rsidR="008C54B7" w:rsidRDefault="008C54B7" w:rsidP="008C54B7">
            <w:pPr>
              <w:spacing w:before="0"/>
              <w:rPr>
                <w:sz w:val="22"/>
                <w:szCs w:val="22"/>
              </w:rPr>
            </w:pPr>
          </w:p>
          <w:p w:rsidR="008C54B7" w:rsidRPr="00900D82" w:rsidRDefault="008C54B7" w:rsidP="008C54B7">
            <w:pPr>
              <w:spacing w:before="0"/>
              <w:rPr>
                <w:sz w:val="22"/>
                <w:szCs w:val="22"/>
              </w:rPr>
            </w:pPr>
          </w:p>
          <w:p w:rsidR="00EC42BD" w:rsidRPr="004B6E4A" w:rsidRDefault="00EC42BD" w:rsidP="00C67B65">
            <w:pPr>
              <w:spacing w:before="0"/>
            </w:pPr>
          </w:p>
        </w:tc>
        <w:tc>
          <w:tcPr>
            <w:tcW w:w="2790" w:type="dxa"/>
          </w:tcPr>
          <w:p w:rsidR="00EC42BD" w:rsidRPr="00123BDC" w:rsidRDefault="00EC42BD" w:rsidP="00C67B65">
            <w:pPr>
              <w:spacing w:before="0"/>
              <w:rPr>
                <w:sz w:val="10"/>
                <w:szCs w:val="10"/>
              </w:rPr>
            </w:pPr>
          </w:p>
          <w:p w:rsidR="00EC42BD" w:rsidRPr="00623BF7" w:rsidRDefault="00EC42BD" w:rsidP="00C67B65">
            <w:pPr>
              <w:spacing w:before="0"/>
              <w:rPr>
                <w:sz w:val="22"/>
                <w:szCs w:val="19"/>
              </w:rPr>
            </w:pPr>
            <w:r>
              <w:rPr>
                <w:sz w:val="22"/>
                <w:szCs w:val="19"/>
              </w:rPr>
              <w:t>9</w:t>
            </w:r>
            <w:r w:rsidR="00F6105C">
              <w:rPr>
                <w:sz w:val="22"/>
                <w:szCs w:val="19"/>
              </w:rPr>
              <w:t>:0</w:t>
            </w:r>
            <w:r w:rsidRPr="00623BF7">
              <w:rPr>
                <w:sz w:val="22"/>
                <w:szCs w:val="19"/>
              </w:rPr>
              <w:t>0-4</w:t>
            </w:r>
            <w:r>
              <w:rPr>
                <w:sz w:val="22"/>
                <w:szCs w:val="19"/>
              </w:rPr>
              <w:t>:30 pm church o</w:t>
            </w:r>
            <w:r w:rsidRPr="00623BF7">
              <w:rPr>
                <w:sz w:val="22"/>
                <w:szCs w:val="19"/>
              </w:rPr>
              <w:t>ffice hours</w:t>
            </w:r>
          </w:p>
          <w:p w:rsidR="00EC42BD" w:rsidRPr="00123BDC" w:rsidRDefault="00EC42BD" w:rsidP="00C67B65">
            <w:pPr>
              <w:rPr>
                <w:sz w:val="10"/>
                <w:szCs w:val="10"/>
              </w:rPr>
            </w:pPr>
          </w:p>
          <w:p w:rsidR="00EC42BD" w:rsidRDefault="00EC42BD" w:rsidP="00C67B65">
            <w:pPr>
              <w:spacing w:before="0"/>
            </w:pPr>
          </w:p>
          <w:p w:rsidR="00EC42BD" w:rsidRPr="00A52741" w:rsidRDefault="00EC42BD" w:rsidP="009A6777">
            <w:pPr>
              <w:spacing w:before="0"/>
            </w:pPr>
          </w:p>
        </w:tc>
        <w:tc>
          <w:tcPr>
            <w:tcW w:w="2790" w:type="dxa"/>
          </w:tcPr>
          <w:p w:rsidR="006C04ED" w:rsidRPr="00623BF7" w:rsidRDefault="006C04ED" w:rsidP="006C04ED">
            <w:pPr>
              <w:spacing w:before="0"/>
              <w:rPr>
                <w:sz w:val="22"/>
                <w:szCs w:val="19"/>
              </w:rPr>
            </w:pPr>
            <w:r>
              <w:rPr>
                <w:sz w:val="22"/>
                <w:szCs w:val="19"/>
              </w:rPr>
              <w:t>9</w:t>
            </w:r>
            <w:r w:rsidR="00F6105C">
              <w:rPr>
                <w:sz w:val="22"/>
                <w:szCs w:val="19"/>
              </w:rPr>
              <w:t>:0</w:t>
            </w:r>
            <w:r w:rsidRPr="00623BF7">
              <w:rPr>
                <w:sz w:val="22"/>
                <w:szCs w:val="19"/>
              </w:rPr>
              <w:t>0-4</w:t>
            </w:r>
            <w:r>
              <w:rPr>
                <w:sz w:val="22"/>
                <w:szCs w:val="19"/>
              </w:rPr>
              <w:t>:30 pm church o</w:t>
            </w:r>
            <w:r w:rsidRPr="00623BF7">
              <w:rPr>
                <w:sz w:val="22"/>
                <w:szCs w:val="19"/>
              </w:rPr>
              <w:t>ffice hours</w:t>
            </w:r>
          </w:p>
          <w:p w:rsidR="00EC42BD" w:rsidRDefault="00EC42BD" w:rsidP="00C67B65"/>
          <w:p w:rsidR="00EC42BD" w:rsidRDefault="00EC42BD" w:rsidP="00C67B65"/>
          <w:p w:rsidR="00EC42BD" w:rsidRPr="004B6E4A" w:rsidRDefault="00EC42BD" w:rsidP="00C67B65"/>
        </w:tc>
        <w:tc>
          <w:tcPr>
            <w:tcW w:w="2610" w:type="dxa"/>
          </w:tcPr>
          <w:p w:rsidR="00EC42BD" w:rsidRPr="00291A24" w:rsidRDefault="00EC42BD" w:rsidP="00C67B65"/>
        </w:tc>
        <w:tc>
          <w:tcPr>
            <w:tcW w:w="2521" w:type="dxa"/>
          </w:tcPr>
          <w:p w:rsidR="00EC42BD" w:rsidRPr="00291A24" w:rsidRDefault="00EC42BD" w:rsidP="00C67B65">
            <w:pPr>
              <w:pStyle w:val="Dates"/>
              <w:jc w:val="left"/>
              <w:rPr>
                <w:color w:val="auto"/>
              </w:rPr>
            </w:pPr>
          </w:p>
        </w:tc>
      </w:tr>
      <w:tr w:rsidR="00EC42BD" w:rsidRPr="00291A24" w:rsidTr="00AB3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0"/>
        </w:trPr>
        <w:tc>
          <w:tcPr>
            <w:tcW w:w="3150" w:type="dxa"/>
            <w:shd w:val="clear" w:color="auto" w:fill="DAEFD3" w:themeFill="accent1" w:themeFillTint="33"/>
          </w:tcPr>
          <w:p w:rsidR="00EC42BD" w:rsidRPr="006639C9" w:rsidRDefault="00A35A61" w:rsidP="00320DFE">
            <w:pPr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4"/>
              </w:rPr>
              <w:t>11</w:t>
            </w:r>
            <w:r w:rsidR="00320DFE">
              <w:rPr>
                <w:sz w:val="22"/>
                <w:szCs w:val="24"/>
              </w:rPr>
              <w:t>th Sunday after Pentecost</w:t>
            </w:r>
            <w:r w:rsidR="00F57B5E">
              <w:rPr>
                <w:sz w:val="22"/>
                <w:szCs w:val="24"/>
              </w:rPr>
              <w:t xml:space="preserve"> </w:t>
            </w:r>
            <w:r w:rsidR="00C63E85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2880" w:type="dxa"/>
            <w:shd w:val="clear" w:color="auto" w:fill="DAEFD3" w:themeFill="accent1" w:themeFillTint="33"/>
          </w:tcPr>
          <w:p w:rsidR="00EC42BD" w:rsidRPr="00291A24" w:rsidRDefault="00C63E85" w:rsidP="00C67B65">
            <w:pPr>
              <w:pStyle w:val="Dates"/>
            </w:pPr>
            <w:r>
              <w:rPr>
                <w:color w:val="auto"/>
              </w:rPr>
              <w:t>22</w:t>
            </w:r>
          </w:p>
        </w:tc>
        <w:tc>
          <w:tcPr>
            <w:tcW w:w="2700" w:type="dxa"/>
            <w:shd w:val="clear" w:color="auto" w:fill="DAEFD3" w:themeFill="accent1" w:themeFillTint="33"/>
          </w:tcPr>
          <w:p w:rsidR="00EC42BD" w:rsidRPr="003D0B80" w:rsidRDefault="00C63E85" w:rsidP="00C67B65">
            <w:pPr>
              <w:spacing w:befor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2790" w:type="dxa"/>
            <w:shd w:val="clear" w:color="auto" w:fill="DAEFD3" w:themeFill="accent1" w:themeFillTint="33"/>
          </w:tcPr>
          <w:p w:rsidR="00EC42BD" w:rsidRPr="00291A24" w:rsidRDefault="00C63E85" w:rsidP="00C67B65">
            <w:pPr>
              <w:spacing w:before="0"/>
              <w:jc w:val="right"/>
              <w:rPr>
                <w:sz w:val="20"/>
                <w:szCs w:val="20"/>
              </w:rPr>
            </w:pPr>
            <w:r>
              <w:rPr>
                <w:sz w:val="22"/>
                <w:szCs w:val="20"/>
              </w:rPr>
              <w:t>24</w:t>
            </w:r>
          </w:p>
        </w:tc>
        <w:tc>
          <w:tcPr>
            <w:tcW w:w="2790" w:type="dxa"/>
            <w:shd w:val="clear" w:color="auto" w:fill="DAEFD3" w:themeFill="accent1" w:themeFillTint="33"/>
          </w:tcPr>
          <w:p w:rsidR="00EC42BD" w:rsidRPr="00291A24" w:rsidRDefault="00C63E85" w:rsidP="00C67B65">
            <w:pPr>
              <w:spacing w:before="0"/>
              <w:jc w:val="right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2610" w:type="dxa"/>
            <w:shd w:val="clear" w:color="auto" w:fill="DAEFD3" w:themeFill="accent1" w:themeFillTint="33"/>
          </w:tcPr>
          <w:p w:rsidR="00EC42BD" w:rsidRPr="00291A24" w:rsidRDefault="00C63E85" w:rsidP="00C67B65">
            <w:pPr>
              <w:pStyle w:val="Dates"/>
              <w:rPr>
                <w:color w:val="auto"/>
              </w:rPr>
            </w:pPr>
            <w:r>
              <w:rPr>
                <w:color w:val="auto"/>
                <w:sz w:val="24"/>
              </w:rPr>
              <w:t>26</w:t>
            </w:r>
          </w:p>
        </w:tc>
        <w:tc>
          <w:tcPr>
            <w:tcW w:w="2521" w:type="dxa"/>
            <w:shd w:val="clear" w:color="auto" w:fill="DAEFD3" w:themeFill="accent1" w:themeFillTint="33"/>
          </w:tcPr>
          <w:p w:rsidR="00EC42BD" w:rsidRPr="00291A24" w:rsidRDefault="00EC42BD" w:rsidP="00C67B65">
            <w:pPr>
              <w:pStyle w:val="Dates"/>
              <w:rPr>
                <w:color w:val="auto"/>
                <w:sz w:val="20"/>
                <w:szCs w:val="20"/>
              </w:rPr>
            </w:pPr>
            <w:r w:rsidRPr="003D0B80">
              <w:rPr>
                <w:color w:val="auto"/>
                <w:szCs w:val="20"/>
              </w:rPr>
              <w:t>2</w:t>
            </w:r>
            <w:r w:rsidR="00C63E85">
              <w:rPr>
                <w:color w:val="auto"/>
                <w:szCs w:val="20"/>
              </w:rPr>
              <w:t>7</w:t>
            </w:r>
          </w:p>
        </w:tc>
      </w:tr>
      <w:tr w:rsidR="00EC42BD" w:rsidRPr="004B6E4A" w:rsidTr="00AB3AAD">
        <w:trPr>
          <w:trHeight w:val="1610"/>
        </w:trPr>
        <w:tc>
          <w:tcPr>
            <w:tcW w:w="3150" w:type="dxa"/>
          </w:tcPr>
          <w:p w:rsidR="00EC42BD" w:rsidRDefault="00EC42BD" w:rsidP="00900D82">
            <w:pPr>
              <w:spacing w:before="0"/>
              <w:rPr>
                <w:b/>
                <w:sz w:val="20"/>
                <w:szCs w:val="20"/>
              </w:rPr>
            </w:pPr>
            <w:r w:rsidRPr="00C23C70">
              <w:rPr>
                <w:sz w:val="22"/>
                <w:szCs w:val="22"/>
              </w:rPr>
              <w:t>9:30 am</w:t>
            </w:r>
            <w:r w:rsidR="00900D82">
              <w:rPr>
                <w:sz w:val="22"/>
                <w:szCs w:val="22"/>
              </w:rPr>
              <w:t xml:space="preserve"> </w:t>
            </w:r>
            <w:r w:rsidRPr="00C23C70">
              <w:rPr>
                <w:b/>
                <w:sz w:val="21"/>
                <w:szCs w:val="21"/>
              </w:rPr>
              <w:t xml:space="preserve"> Worship</w:t>
            </w:r>
          </w:p>
          <w:p w:rsidR="00EC42BD" w:rsidRPr="005906E8" w:rsidRDefault="00A35A61" w:rsidP="00C67B65">
            <w:pPr>
              <w:spacing w:befor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Guest preacher: Nancy Husk</w:t>
            </w:r>
          </w:p>
          <w:p w:rsidR="00EC42BD" w:rsidRPr="00BF3460" w:rsidRDefault="009A6777" w:rsidP="007F2E66">
            <w:pPr>
              <w:spacing w:befor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Special Faith Formation</w:t>
            </w:r>
          </w:p>
        </w:tc>
        <w:tc>
          <w:tcPr>
            <w:tcW w:w="2880" w:type="dxa"/>
          </w:tcPr>
          <w:p w:rsidR="00EC42BD" w:rsidRDefault="00EC42BD" w:rsidP="00C67B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F6105C">
              <w:rPr>
                <w:sz w:val="22"/>
                <w:szCs w:val="22"/>
              </w:rPr>
              <w:t>:0</w:t>
            </w:r>
            <w:r w:rsidRPr="00623BF7">
              <w:rPr>
                <w:sz w:val="22"/>
                <w:szCs w:val="22"/>
              </w:rPr>
              <w:t>0-4</w:t>
            </w:r>
            <w:r>
              <w:rPr>
                <w:sz w:val="22"/>
                <w:szCs w:val="22"/>
              </w:rPr>
              <w:t>:30 pm church o</w:t>
            </w:r>
            <w:r w:rsidRPr="00623BF7">
              <w:rPr>
                <w:sz w:val="22"/>
                <w:szCs w:val="22"/>
              </w:rPr>
              <w:t>ffice hours</w:t>
            </w:r>
          </w:p>
          <w:p w:rsidR="00EC42BD" w:rsidRPr="00313778" w:rsidRDefault="00EC42BD" w:rsidP="00C67B65">
            <w:pPr>
              <w:rPr>
                <w:sz w:val="8"/>
                <w:szCs w:val="8"/>
              </w:rPr>
            </w:pPr>
          </w:p>
          <w:p w:rsidR="009A6777" w:rsidRPr="00F57B5E" w:rsidRDefault="009A6777" w:rsidP="009A6777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September Newsletter </w:t>
            </w:r>
            <w:r w:rsidRPr="00F57B5E">
              <w:rPr>
                <w:b/>
                <w:sz w:val="24"/>
                <w:szCs w:val="24"/>
              </w:rPr>
              <w:t>deadline </w:t>
            </w:r>
          </w:p>
          <w:p w:rsidR="00EC42BD" w:rsidRPr="00BE55E7" w:rsidRDefault="00EC42BD" w:rsidP="00C67B65">
            <w:pPr>
              <w:rPr>
                <w:sz w:val="22"/>
                <w:szCs w:val="22"/>
              </w:rPr>
            </w:pPr>
          </w:p>
        </w:tc>
        <w:tc>
          <w:tcPr>
            <w:tcW w:w="2700" w:type="dxa"/>
          </w:tcPr>
          <w:p w:rsidR="00EC42BD" w:rsidRPr="00595849" w:rsidRDefault="00595849" w:rsidP="00C67B65">
            <w:pPr>
              <w:spacing w:before="0"/>
              <w:rPr>
                <w:sz w:val="22"/>
              </w:rPr>
            </w:pPr>
            <w:r w:rsidRPr="00595849">
              <w:rPr>
                <w:sz w:val="22"/>
              </w:rPr>
              <w:t>9am-5pm Presbytery Committee Retreat</w:t>
            </w:r>
          </w:p>
          <w:p w:rsidR="00EC42BD" w:rsidRDefault="00EC42BD" w:rsidP="00C67B65">
            <w:pPr>
              <w:spacing w:before="0"/>
            </w:pPr>
          </w:p>
          <w:p w:rsidR="00900D82" w:rsidRDefault="00900D82" w:rsidP="00C67B65">
            <w:pPr>
              <w:spacing w:before="0"/>
              <w:rPr>
                <w:sz w:val="20"/>
                <w:szCs w:val="20"/>
              </w:rPr>
            </w:pPr>
          </w:p>
          <w:p w:rsidR="00900D82" w:rsidRDefault="00900D82" w:rsidP="00C67B65">
            <w:pPr>
              <w:spacing w:before="0"/>
              <w:rPr>
                <w:sz w:val="20"/>
                <w:szCs w:val="20"/>
              </w:rPr>
            </w:pPr>
          </w:p>
          <w:p w:rsidR="00EC42BD" w:rsidRPr="00ED223B" w:rsidRDefault="00EC42BD" w:rsidP="00C67B65">
            <w:pPr>
              <w:spacing w:before="0"/>
              <w:rPr>
                <w:sz w:val="10"/>
                <w:szCs w:val="10"/>
              </w:rPr>
            </w:pPr>
          </w:p>
          <w:p w:rsidR="00EC42BD" w:rsidRPr="00670517" w:rsidRDefault="00EC42BD" w:rsidP="00C67B65">
            <w:pPr>
              <w:spacing w:before="0"/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:rsidR="00EC42BD" w:rsidRPr="00623BF7" w:rsidRDefault="00EC42BD" w:rsidP="00C67B65">
            <w:pPr>
              <w:spacing w:before="0"/>
              <w:rPr>
                <w:sz w:val="22"/>
                <w:szCs w:val="19"/>
              </w:rPr>
            </w:pPr>
            <w:r>
              <w:rPr>
                <w:sz w:val="22"/>
                <w:szCs w:val="19"/>
              </w:rPr>
              <w:t>9:</w:t>
            </w:r>
            <w:r w:rsidR="00F6105C">
              <w:rPr>
                <w:sz w:val="22"/>
                <w:szCs w:val="19"/>
              </w:rPr>
              <w:t>0</w:t>
            </w:r>
            <w:r w:rsidRPr="00623BF7">
              <w:rPr>
                <w:sz w:val="22"/>
                <w:szCs w:val="19"/>
              </w:rPr>
              <w:t>0-4</w:t>
            </w:r>
            <w:r>
              <w:rPr>
                <w:sz w:val="22"/>
                <w:szCs w:val="19"/>
              </w:rPr>
              <w:t>:30</w:t>
            </w:r>
            <w:r w:rsidRPr="00623BF7">
              <w:rPr>
                <w:sz w:val="22"/>
                <w:szCs w:val="19"/>
              </w:rPr>
              <w:t xml:space="preserve"> pm Church Office hours</w:t>
            </w:r>
          </w:p>
          <w:p w:rsidR="00EC42BD" w:rsidRDefault="00EC42BD" w:rsidP="00C67B65">
            <w:pPr>
              <w:spacing w:before="0"/>
            </w:pPr>
          </w:p>
          <w:p w:rsidR="00EC42BD" w:rsidRPr="004B6E4A" w:rsidRDefault="00EC42BD" w:rsidP="00F57B5E">
            <w:pPr>
              <w:spacing w:before="0"/>
            </w:pPr>
          </w:p>
        </w:tc>
        <w:tc>
          <w:tcPr>
            <w:tcW w:w="2790" w:type="dxa"/>
          </w:tcPr>
          <w:p w:rsidR="006C04ED" w:rsidRPr="00623BF7" w:rsidRDefault="006C04ED" w:rsidP="006C04ED">
            <w:pPr>
              <w:spacing w:before="0"/>
              <w:rPr>
                <w:sz w:val="22"/>
                <w:szCs w:val="19"/>
              </w:rPr>
            </w:pPr>
            <w:r>
              <w:rPr>
                <w:sz w:val="22"/>
                <w:szCs w:val="19"/>
              </w:rPr>
              <w:t>9</w:t>
            </w:r>
            <w:r w:rsidR="00F6105C">
              <w:rPr>
                <w:sz w:val="22"/>
                <w:szCs w:val="19"/>
              </w:rPr>
              <w:t>:0</w:t>
            </w:r>
            <w:r w:rsidRPr="00623BF7">
              <w:rPr>
                <w:sz w:val="22"/>
                <w:szCs w:val="19"/>
              </w:rPr>
              <w:t>0-4</w:t>
            </w:r>
            <w:r>
              <w:rPr>
                <w:sz w:val="22"/>
                <w:szCs w:val="19"/>
              </w:rPr>
              <w:t>:30 pm church o</w:t>
            </w:r>
            <w:r w:rsidRPr="00623BF7">
              <w:rPr>
                <w:sz w:val="22"/>
                <w:szCs w:val="19"/>
              </w:rPr>
              <w:t>ffice hours</w:t>
            </w:r>
          </w:p>
          <w:p w:rsidR="00EC42BD" w:rsidRPr="002F6D1A" w:rsidRDefault="00EC42BD" w:rsidP="00C67B65">
            <w:pPr>
              <w:spacing w:before="0"/>
              <w:rPr>
                <w:sz w:val="20"/>
                <w:szCs w:val="20"/>
              </w:rPr>
            </w:pPr>
          </w:p>
          <w:p w:rsidR="00EC42BD" w:rsidRPr="004B6E4A" w:rsidRDefault="00EC42BD" w:rsidP="00C67B65">
            <w:pPr>
              <w:spacing w:before="0"/>
            </w:pPr>
          </w:p>
        </w:tc>
        <w:tc>
          <w:tcPr>
            <w:tcW w:w="2610" w:type="dxa"/>
          </w:tcPr>
          <w:p w:rsidR="00EC42BD" w:rsidRDefault="00EC42BD" w:rsidP="00C67B65">
            <w:pPr>
              <w:pStyle w:val="Dates"/>
              <w:jc w:val="left"/>
              <w:rPr>
                <w:color w:val="auto"/>
                <w:sz w:val="18"/>
              </w:rPr>
            </w:pPr>
          </w:p>
          <w:p w:rsidR="00EC42BD" w:rsidRDefault="00EC42BD" w:rsidP="00C67B65">
            <w:pPr>
              <w:pStyle w:val="Dates"/>
              <w:jc w:val="left"/>
              <w:rPr>
                <w:color w:val="auto"/>
                <w:sz w:val="18"/>
              </w:rPr>
            </w:pPr>
          </w:p>
          <w:p w:rsidR="00EC42BD" w:rsidRDefault="00EC42BD" w:rsidP="00C67B65">
            <w:pPr>
              <w:pStyle w:val="Dates"/>
              <w:jc w:val="left"/>
              <w:rPr>
                <w:color w:val="auto"/>
                <w:sz w:val="18"/>
              </w:rPr>
            </w:pPr>
          </w:p>
          <w:p w:rsidR="00EC42BD" w:rsidRDefault="00EC42BD" w:rsidP="00C67B65">
            <w:pPr>
              <w:pStyle w:val="Dates"/>
              <w:jc w:val="left"/>
              <w:rPr>
                <w:color w:val="auto"/>
                <w:sz w:val="18"/>
              </w:rPr>
            </w:pPr>
          </w:p>
          <w:p w:rsidR="00EC42BD" w:rsidRDefault="00EC42BD" w:rsidP="00C67B65">
            <w:pPr>
              <w:pStyle w:val="Dates"/>
              <w:jc w:val="left"/>
              <w:rPr>
                <w:color w:val="auto"/>
                <w:sz w:val="18"/>
              </w:rPr>
            </w:pPr>
          </w:p>
          <w:p w:rsidR="00EC42BD" w:rsidRPr="00371FBD" w:rsidRDefault="00EC42BD" w:rsidP="00C67B65">
            <w:pPr>
              <w:pStyle w:val="Dates"/>
              <w:jc w:val="left"/>
              <w:rPr>
                <w:color w:val="auto"/>
                <w:sz w:val="18"/>
              </w:rPr>
            </w:pPr>
          </w:p>
        </w:tc>
        <w:tc>
          <w:tcPr>
            <w:tcW w:w="2521" w:type="dxa"/>
          </w:tcPr>
          <w:p w:rsidR="00EC42BD" w:rsidRDefault="00EC42BD" w:rsidP="00C67B65">
            <w:pPr>
              <w:pStyle w:val="Dates"/>
              <w:jc w:val="left"/>
              <w:rPr>
                <w:color w:val="auto"/>
              </w:rPr>
            </w:pPr>
          </w:p>
          <w:p w:rsidR="00EC42BD" w:rsidRPr="00291A24" w:rsidRDefault="00EC42BD" w:rsidP="00C67B65">
            <w:pPr>
              <w:pStyle w:val="Dates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EC42BD" w:rsidRPr="004B6E4A" w:rsidTr="00AB3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tcW w:w="3150" w:type="dxa"/>
            <w:shd w:val="clear" w:color="auto" w:fill="DAEFD3" w:themeFill="accent1" w:themeFillTint="33"/>
          </w:tcPr>
          <w:p w:rsidR="00EC42BD" w:rsidRPr="004B6E4A" w:rsidRDefault="00A35A61" w:rsidP="00F57B5E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>12</w:t>
            </w:r>
            <w:r w:rsidR="00320DFE">
              <w:rPr>
                <w:color w:val="auto"/>
              </w:rPr>
              <w:t>th Sunday after Pentecost</w:t>
            </w:r>
            <w:r w:rsidR="00F57B5E">
              <w:rPr>
                <w:color w:val="auto"/>
              </w:rPr>
              <w:t xml:space="preserve">  </w:t>
            </w:r>
            <w:r w:rsidR="00C63E85">
              <w:rPr>
                <w:b/>
                <w:color w:val="auto"/>
                <w:sz w:val="24"/>
              </w:rPr>
              <w:t>28</w:t>
            </w:r>
          </w:p>
        </w:tc>
        <w:tc>
          <w:tcPr>
            <w:tcW w:w="2880" w:type="dxa"/>
            <w:shd w:val="clear" w:color="auto" w:fill="DAEFD3" w:themeFill="accent1" w:themeFillTint="33"/>
          </w:tcPr>
          <w:p w:rsidR="00EC42BD" w:rsidRPr="004B6E4A" w:rsidRDefault="00C63E85" w:rsidP="00C67B6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29</w:t>
            </w:r>
          </w:p>
        </w:tc>
        <w:tc>
          <w:tcPr>
            <w:tcW w:w="2700" w:type="dxa"/>
            <w:shd w:val="clear" w:color="auto" w:fill="DAEFD3" w:themeFill="accent1" w:themeFillTint="33"/>
          </w:tcPr>
          <w:p w:rsidR="00EC42BD" w:rsidRPr="004B6E4A" w:rsidRDefault="00C63E85" w:rsidP="00C67B6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30</w:t>
            </w:r>
          </w:p>
        </w:tc>
        <w:tc>
          <w:tcPr>
            <w:tcW w:w="2790" w:type="dxa"/>
            <w:shd w:val="clear" w:color="auto" w:fill="DAEFD3" w:themeFill="accent1" w:themeFillTint="33"/>
          </w:tcPr>
          <w:p w:rsidR="00EC42BD" w:rsidRPr="004B6E4A" w:rsidRDefault="00C63E85" w:rsidP="00C67B6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31</w:t>
            </w:r>
          </w:p>
        </w:tc>
        <w:tc>
          <w:tcPr>
            <w:tcW w:w="2790" w:type="dxa"/>
            <w:shd w:val="clear" w:color="auto" w:fill="DAEFD3" w:themeFill="accent1" w:themeFillTint="33"/>
          </w:tcPr>
          <w:p w:rsidR="00EC42BD" w:rsidRPr="004B6E4A" w:rsidRDefault="00EC42BD" w:rsidP="00C67B65">
            <w:pPr>
              <w:pStyle w:val="Dates"/>
              <w:rPr>
                <w:color w:val="auto"/>
              </w:rPr>
            </w:pPr>
          </w:p>
        </w:tc>
        <w:tc>
          <w:tcPr>
            <w:tcW w:w="2610" w:type="dxa"/>
            <w:shd w:val="clear" w:color="auto" w:fill="DAEFD3" w:themeFill="accent1" w:themeFillTint="33"/>
          </w:tcPr>
          <w:p w:rsidR="00EC42BD" w:rsidRPr="004B6E4A" w:rsidRDefault="00EC42BD" w:rsidP="00C67B65">
            <w:pPr>
              <w:pStyle w:val="Dates"/>
              <w:rPr>
                <w:color w:val="auto"/>
              </w:rPr>
            </w:pPr>
          </w:p>
        </w:tc>
        <w:tc>
          <w:tcPr>
            <w:tcW w:w="2521" w:type="dxa"/>
            <w:shd w:val="clear" w:color="auto" w:fill="DAEFD3" w:themeFill="accent1" w:themeFillTint="33"/>
          </w:tcPr>
          <w:p w:rsidR="00EC42BD" w:rsidRPr="004B6E4A" w:rsidRDefault="00EC42BD" w:rsidP="00C67B65">
            <w:pPr>
              <w:pStyle w:val="Dates"/>
              <w:rPr>
                <w:color w:val="auto"/>
              </w:rPr>
            </w:pPr>
          </w:p>
        </w:tc>
      </w:tr>
      <w:tr w:rsidR="00EC42BD" w:rsidRPr="004B6E4A" w:rsidTr="00AB3AAD">
        <w:trPr>
          <w:trHeight w:hRule="exact" w:val="1621"/>
        </w:trPr>
        <w:tc>
          <w:tcPr>
            <w:tcW w:w="3150" w:type="dxa"/>
          </w:tcPr>
          <w:p w:rsidR="00EC42BD" w:rsidRDefault="00EC42BD" w:rsidP="00900D82">
            <w:pPr>
              <w:spacing w:before="0"/>
              <w:rPr>
                <w:b/>
                <w:sz w:val="20"/>
                <w:szCs w:val="20"/>
              </w:rPr>
            </w:pPr>
            <w:r w:rsidRPr="005906E8">
              <w:rPr>
                <w:sz w:val="22"/>
                <w:szCs w:val="22"/>
              </w:rPr>
              <w:t>9:30 am</w:t>
            </w:r>
            <w:r>
              <w:rPr>
                <w:sz w:val="20"/>
                <w:szCs w:val="20"/>
              </w:rPr>
              <w:t xml:space="preserve">  </w:t>
            </w:r>
            <w:r w:rsidRPr="005906E8">
              <w:rPr>
                <w:b/>
                <w:sz w:val="21"/>
                <w:szCs w:val="21"/>
              </w:rPr>
              <w:t>Worship</w:t>
            </w:r>
          </w:p>
          <w:p w:rsidR="00EC42BD" w:rsidRPr="00371FBD" w:rsidRDefault="00EC42BD" w:rsidP="00C67B65">
            <w:pPr>
              <w:spacing w:before="0"/>
              <w:rPr>
                <w:b/>
                <w:bCs/>
                <w:sz w:val="8"/>
                <w:szCs w:val="8"/>
              </w:rPr>
            </w:pPr>
          </w:p>
          <w:p w:rsidR="00EC42BD" w:rsidRPr="0041349A" w:rsidRDefault="00A35A61" w:rsidP="00A35A61">
            <w:pPr>
              <w:spacing w:before="0"/>
              <w:rPr>
                <w:b/>
                <w:bCs/>
              </w:rPr>
            </w:pPr>
            <w:r>
              <w:rPr>
                <w:sz w:val="20"/>
                <w:szCs w:val="20"/>
              </w:rPr>
              <w:t>Guest preacher: Paul Terpstra</w:t>
            </w:r>
          </w:p>
        </w:tc>
        <w:tc>
          <w:tcPr>
            <w:tcW w:w="2880" w:type="dxa"/>
          </w:tcPr>
          <w:p w:rsidR="00EC42BD" w:rsidRPr="00623BF7" w:rsidRDefault="00EC42BD" w:rsidP="00C67B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F6105C">
              <w:rPr>
                <w:sz w:val="22"/>
                <w:szCs w:val="22"/>
              </w:rPr>
              <w:t>:0</w:t>
            </w:r>
            <w:r w:rsidRPr="00623BF7">
              <w:rPr>
                <w:sz w:val="22"/>
                <w:szCs w:val="22"/>
              </w:rPr>
              <w:t>0-4</w:t>
            </w:r>
            <w:r>
              <w:rPr>
                <w:sz w:val="22"/>
                <w:szCs w:val="22"/>
              </w:rPr>
              <w:t>:30 pm church o</w:t>
            </w:r>
            <w:r w:rsidRPr="00623BF7">
              <w:rPr>
                <w:sz w:val="22"/>
                <w:szCs w:val="22"/>
              </w:rPr>
              <w:t>ffice hours</w:t>
            </w:r>
          </w:p>
          <w:p w:rsidR="00EC42BD" w:rsidRDefault="00EC42BD" w:rsidP="00C67B65"/>
          <w:p w:rsidR="009A6777" w:rsidRDefault="009A6777" w:rsidP="00C67B65"/>
          <w:p w:rsidR="009A6777" w:rsidRPr="009A6777" w:rsidRDefault="009A6777" w:rsidP="00C67B65">
            <w:pPr>
              <w:rPr>
                <w:b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1AF98D7" wp14:editId="4887329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189510</wp:posOffset>
                      </wp:positionV>
                      <wp:extent cx="6162675" cy="0"/>
                      <wp:effectExtent l="0" t="76200" r="9525" b="9525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6267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9C4228" id="Straight Arrow Connector 14" o:spid="_x0000_s1026" type="#_x0000_t32" style="position:absolute;margin-left:.15pt;margin-top:14.9pt;width:485.2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" strokecolor="#0881a7 [3049]" strokeweight="1.5pt">
                      <v:stroke endarrow="block"/>
                    </v:shape>
                  </w:pict>
                </mc:Fallback>
              </mc:AlternateContent>
            </w:r>
            <w:r w:rsidRPr="009A6777">
              <w:rPr>
                <w:b/>
                <w:sz w:val="20"/>
              </w:rPr>
              <w:t>Meals on Wheels Week</w:t>
            </w:r>
          </w:p>
        </w:tc>
        <w:tc>
          <w:tcPr>
            <w:tcW w:w="2700" w:type="dxa"/>
          </w:tcPr>
          <w:p w:rsidR="00EC42BD" w:rsidRDefault="00EC42BD" w:rsidP="00C67B65">
            <w:pPr>
              <w:spacing w:before="0"/>
            </w:pPr>
          </w:p>
          <w:p w:rsidR="00EC42BD" w:rsidRDefault="00EC42BD" w:rsidP="00C67B65">
            <w:pPr>
              <w:spacing w:before="0"/>
            </w:pPr>
          </w:p>
          <w:p w:rsidR="00EC42BD" w:rsidRDefault="00EC42BD" w:rsidP="00C67B65">
            <w:pPr>
              <w:spacing w:before="0"/>
            </w:pPr>
          </w:p>
          <w:p w:rsidR="00EC42BD" w:rsidRPr="0012711B" w:rsidRDefault="00EC42BD" w:rsidP="00C67B65">
            <w:pPr>
              <w:spacing w:before="0"/>
              <w:rPr>
                <w:sz w:val="20"/>
                <w:szCs w:val="20"/>
              </w:rPr>
            </w:pPr>
          </w:p>
          <w:p w:rsidR="00EC42BD" w:rsidRDefault="00EC42BD" w:rsidP="00C67B65">
            <w:pPr>
              <w:spacing w:before="0"/>
            </w:pPr>
          </w:p>
          <w:p w:rsidR="00EC42BD" w:rsidRDefault="00EC42BD" w:rsidP="00C67B65">
            <w:pPr>
              <w:spacing w:before="0"/>
            </w:pPr>
          </w:p>
          <w:p w:rsidR="00EC42BD" w:rsidRDefault="00EC42BD" w:rsidP="00C67B65">
            <w:pPr>
              <w:spacing w:before="0"/>
            </w:pPr>
          </w:p>
          <w:p w:rsidR="00EC42BD" w:rsidRDefault="00EC42BD" w:rsidP="00C67B65">
            <w:pPr>
              <w:spacing w:before="0"/>
            </w:pPr>
          </w:p>
          <w:p w:rsidR="00EC42BD" w:rsidRPr="004B6E4A" w:rsidRDefault="00EC42BD" w:rsidP="00C67B65">
            <w:pPr>
              <w:spacing w:before="0"/>
            </w:pPr>
          </w:p>
        </w:tc>
        <w:tc>
          <w:tcPr>
            <w:tcW w:w="2790" w:type="dxa"/>
          </w:tcPr>
          <w:p w:rsidR="006C04ED" w:rsidRPr="00623BF7" w:rsidRDefault="00EC42BD" w:rsidP="006C04ED">
            <w:pPr>
              <w:spacing w:before="0"/>
              <w:rPr>
                <w:sz w:val="22"/>
                <w:szCs w:val="19"/>
              </w:rPr>
            </w:pPr>
            <w:r>
              <w:t xml:space="preserve"> </w:t>
            </w:r>
            <w:r w:rsidR="006C04ED">
              <w:rPr>
                <w:sz w:val="22"/>
                <w:szCs w:val="19"/>
              </w:rPr>
              <w:t>9</w:t>
            </w:r>
            <w:r w:rsidR="00F6105C">
              <w:rPr>
                <w:sz w:val="22"/>
                <w:szCs w:val="19"/>
              </w:rPr>
              <w:t>:0</w:t>
            </w:r>
            <w:r w:rsidR="006C04ED" w:rsidRPr="00623BF7">
              <w:rPr>
                <w:sz w:val="22"/>
                <w:szCs w:val="19"/>
              </w:rPr>
              <w:t>0-4</w:t>
            </w:r>
            <w:r w:rsidR="006C04ED">
              <w:rPr>
                <w:sz w:val="22"/>
                <w:szCs w:val="19"/>
              </w:rPr>
              <w:t>:30 pm church o</w:t>
            </w:r>
            <w:r w:rsidR="006C04ED" w:rsidRPr="00623BF7">
              <w:rPr>
                <w:sz w:val="22"/>
                <w:szCs w:val="19"/>
              </w:rPr>
              <w:t>ffice hours</w:t>
            </w:r>
          </w:p>
          <w:p w:rsidR="00EC42BD" w:rsidRPr="004B6E4A" w:rsidRDefault="00EC42BD" w:rsidP="00C67B65">
            <w:pPr>
              <w:spacing w:before="0"/>
            </w:pPr>
          </w:p>
        </w:tc>
        <w:tc>
          <w:tcPr>
            <w:tcW w:w="2790" w:type="dxa"/>
          </w:tcPr>
          <w:p w:rsidR="00EC42BD" w:rsidRPr="004B6E4A" w:rsidRDefault="00EC42BD" w:rsidP="00C67B65"/>
        </w:tc>
        <w:tc>
          <w:tcPr>
            <w:tcW w:w="2610" w:type="dxa"/>
          </w:tcPr>
          <w:p w:rsidR="00EC42BD" w:rsidRPr="004B6E4A" w:rsidRDefault="00EC42BD" w:rsidP="00C67B65"/>
        </w:tc>
        <w:tc>
          <w:tcPr>
            <w:tcW w:w="2521" w:type="dxa"/>
          </w:tcPr>
          <w:p w:rsidR="00EC42BD" w:rsidRPr="004B6E4A" w:rsidRDefault="00DC05B1" w:rsidP="002B4DBF">
            <w:r>
              <w:rPr>
                <w:rFonts w:ascii="Tw Cen MT" w:hAnsi="Tw Cen MT"/>
                <w:b/>
                <w:bCs/>
                <w:noProof/>
                <w:color w:val="066684" w:themeColor="accent6" w:themeShade="BF"/>
                <w:sz w:val="70"/>
                <w:szCs w:val="7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10160</wp:posOffset>
                  </wp:positionV>
                  <wp:extent cx="1304290" cy="1000026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all_leaf2[1]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79" b="5875"/>
                          <a:stretch/>
                        </pic:blipFill>
                        <pic:spPr bwMode="auto">
                          <a:xfrm flipH="1">
                            <a:off x="0" y="0"/>
                            <a:ext cx="1304290" cy="1000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4DBF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61312" behindDoc="0" locked="0" layoutInCell="1" allowOverlap="1">
                  <wp:simplePos x="0" y="0"/>
                  <wp:positionH relativeFrom="column">
                    <wp:posOffset>11927205</wp:posOffset>
                  </wp:positionH>
                  <wp:positionV relativeFrom="paragraph">
                    <wp:posOffset>6707505</wp:posOffset>
                  </wp:positionV>
                  <wp:extent cx="1371600" cy="1019810"/>
                  <wp:effectExtent l="0" t="0" r="0" b="8890"/>
                  <wp:wrapNone/>
                  <wp:docPr id="1" name="Picture 1" descr="autumn_leaves_PNG358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utumn_leaves_PNG358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DBF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63360" behindDoc="0" locked="0" layoutInCell="1" allowOverlap="1">
                  <wp:simplePos x="0" y="0"/>
                  <wp:positionH relativeFrom="column">
                    <wp:posOffset>11927205</wp:posOffset>
                  </wp:positionH>
                  <wp:positionV relativeFrom="paragraph">
                    <wp:posOffset>6707505</wp:posOffset>
                  </wp:positionV>
                  <wp:extent cx="1371600" cy="1019810"/>
                  <wp:effectExtent l="0" t="0" r="0" b="8890"/>
                  <wp:wrapNone/>
                  <wp:docPr id="2" name="Picture 2" descr="autumn_leaves_PNG358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utumn_leaves_PNG358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C42BD" w:rsidRPr="00D66600" w:rsidRDefault="00EC42BD" w:rsidP="004D0E90">
      <w:pPr>
        <w:spacing w:before="0"/>
        <w:rPr>
          <w:sz w:val="36"/>
        </w:rPr>
      </w:pPr>
    </w:p>
    <w:sectPr w:rsidR="00EC42BD" w:rsidRPr="00D66600" w:rsidSect="00EC42BD">
      <w:pgSz w:w="20160" w:h="12240" w:orient="landscape" w:code="5"/>
      <w:pgMar w:top="288" w:right="288" w:bottom="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6E9" w:rsidRDefault="005456E9">
      <w:pPr>
        <w:spacing w:before="0" w:after="0"/>
      </w:pPr>
      <w:r>
        <w:separator/>
      </w:r>
    </w:p>
  </w:endnote>
  <w:endnote w:type="continuationSeparator" w:id="0">
    <w:p w:rsidR="005456E9" w:rsidRDefault="005456E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Mincho"/>
    <w:panose1 w:val="02020600040205080304"/>
    <w:charset w:val="80"/>
    <w:family w:val="auto"/>
    <w:pitch w:val="variable"/>
    <w:sig w:usb0="00000000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6E9" w:rsidRDefault="005456E9">
      <w:pPr>
        <w:spacing w:before="0" w:after="0"/>
      </w:pPr>
      <w:r>
        <w:separator/>
      </w:r>
    </w:p>
  </w:footnote>
  <w:footnote w:type="continuationSeparator" w:id="0">
    <w:p w:rsidR="005456E9" w:rsidRDefault="005456E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defaultTabStop w:val="720"/>
  <w:characterSpacingControl w:val="doNotCompress"/>
  <w:savePreviewPicture/>
  <w:hdrShapeDefaults>
    <o:shapedefaults v:ext="edit" spidmax="2049">
      <o:colormru v:ext="edit" colors="#c3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7/31/2022"/>
    <w:docVar w:name="MonthStart" w:val="7/1/2022"/>
    <w:docVar w:name="ShowDynamicGuides" w:val="1"/>
    <w:docVar w:name="ShowMarginGuides" w:val="0"/>
    <w:docVar w:name="ShowOutlines" w:val="0"/>
    <w:docVar w:name="ShowStaticGuides" w:val="0"/>
  </w:docVars>
  <w:rsids>
    <w:rsidRoot w:val="00860A45"/>
    <w:rsid w:val="00002F18"/>
    <w:rsid w:val="000201A9"/>
    <w:rsid w:val="00021870"/>
    <w:rsid w:val="00024C45"/>
    <w:rsid w:val="00032329"/>
    <w:rsid w:val="00044554"/>
    <w:rsid w:val="0004688A"/>
    <w:rsid w:val="00051570"/>
    <w:rsid w:val="00056814"/>
    <w:rsid w:val="0006660C"/>
    <w:rsid w:val="0006779F"/>
    <w:rsid w:val="00077857"/>
    <w:rsid w:val="0008324E"/>
    <w:rsid w:val="00085D12"/>
    <w:rsid w:val="000A0384"/>
    <w:rsid w:val="000A20FE"/>
    <w:rsid w:val="000B6050"/>
    <w:rsid w:val="000B6373"/>
    <w:rsid w:val="000D4016"/>
    <w:rsid w:val="00104A1E"/>
    <w:rsid w:val="0011772B"/>
    <w:rsid w:val="001204B9"/>
    <w:rsid w:val="00123BDC"/>
    <w:rsid w:val="00125F51"/>
    <w:rsid w:val="0012711B"/>
    <w:rsid w:val="001433E6"/>
    <w:rsid w:val="001667CD"/>
    <w:rsid w:val="00192103"/>
    <w:rsid w:val="001C35EF"/>
    <w:rsid w:val="001D0A91"/>
    <w:rsid w:val="001D3F2D"/>
    <w:rsid w:val="001D41E2"/>
    <w:rsid w:val="001F15E1"/>
    <w:rsid w:val="001F74AC"/>
    <w:rsid w:val="00201483"/>
    <w:rsid w:val="0022378F"/>
    <w:rsid w:val="00226972"/>
    <w:rsid w:val="002422E5"/>
    <w:rsid w:val="0024598C"/>
    <w:rsid w:val="00247B30"/>
    <w:rsid w:val="00253B89"/>
    <w:rsid w:val="002625C1"/>
    <w:rsid w:val="00291A24"/>
    <w:rsid w:val="00293921"/>
    <w:rsid w:val="002B0CD9"/>
    <w:rsid w:val="002B4381"/>
    <w:rsid w:val="002B4DBF"/>
    <w:rsid w:val="002F6D1A"/>
    <w:rsid w:val="002F6E35"/>
    <w:rsid w:val="00301080"/>
    <w:rsid w:val="00313778"/>
    <w:rsid w:val="00314F81"/>
    <w:rsid w:val="00316D47"/>
    <w:rsid w:val="00320DFE"/>
    <w:rsid w:val="003266AD"/>
    <w:rsid w:val="003350E9"/>
    <w:rsid w:val="00346436"/>
    <w:rsid w:val="0035338E"/>
    <w:rsid w:val="00367D7D"/>
    <w:rsid w:val="00371FBD"/>
    <w:rsid w:val="00396EFD"/>
    <w:rsid w:val="003D0B80"/>
    <w:rsid w:val="003D1E4B"/>
    <w:rsid w:val="003D40CF"/>
    <w:rsid w:val="003D7DDA"/>
    <w:rsid w:val="003E65C9"/>
    <w:rsid w:val="003F0328"/>
    <w:rsid w:val="00401ADF"/>
    <w:rsid w:val="00402A1B"/>
    <w:rsid w:val="00404ED6"/>
    <w:rsid w:val="0041349A"/>
    <w:rsid w:val="00413C64"/>
    <w:rsid w:val="004238D3"/>
    <w:rsid w:val="004361F4"/>
    <w:rsid w:val="00490EFF"/>
    <w:rsid w:val="00491392"/>
    <w:rsid w:val="004923CA"/>
    <w:rsid w:val="004B099F"/>
    <w:rsid w:val="004B2DA7"/>
    <w:rsid w:val="004B6E4A"/>
    <w:rsid w:val="004C5B17"/>
    <w:rsid w:val="004D0E90"/>
    <w:rsid w:val="004E7C76"/>
    <w:rsid w:val="00500A20"/>
    <w:rsid w:val="00503D0D"/>
    <w:rsid w:val="005040E5"/>
    <w:rsid w:val="00505598"/>
    <w:rsid w:val="00505B56"/>
    <w:rsid w:val="00507229"/>
    <w:rsid w:val="00525BEF"/>
    <w:rsid w:val="00543287"/>
    <w:rsid w:val="005456E9"/>
    <w:rsid w:val="005519E6"/>
    <w:rsid w:val="00565B52"/>
    <w:rsid w:val="005709D2"/>
    <w:rsid w:val="005819DB"/>
    <w:rsid w:val="00585364"/>
    <w:rsid w:val="005906E8"/>
    <w:rsid w:val="00595849"/>
    <w:rsid w:val="005C1BA9"/>
    <w:rsid w:val="005C319D"/>
    <w:rsid w:val="005C4FFA"/>
    <w:rsid w:val="005F7C6F"/>
    <w:rsid w:val="00623BF7"/>
    <w:rsid w:val="00637669"/>
    <w:rsid w:val="006378A9"/>
    <w:rsid w:val="00647A6A"/>
    <w:rsid w:val="00653DEB"/>
    <w:rsid w:val="006615DC"/>
    <w:rsid w:val="006639C9"/>
    <w:rsid w:val="00670517"/>
    <w:rsid w:val="006741BA"/>
    <w:rsid w:val="00677826"/>
    <w:rsid w:val="006A3E75"/>
    <w:rsid w:val="006A5EF4"/>
    <w:rsid w:val="006A7D78"/>
    <w:rsid w:val="006C04ED"/>
    <w:rsid w:val="006C1841"/>
    <w:rsid w:val="006C45C0"/>
    <w:rsid w:val="006D315F"/>
    <w:rsid w:val="007026D7"/>
    <w:rsid w:val="00703643"/>
    <w:rsid w:val="007357C0"/>
    <w:rsid w:val="007648F7"/>
    <w:rsid w:val="007668DC"/>
    <w:rsid w:val="00767E69"/>
    <w:rsid w:val="00774197"/>
    <w:rsid w:val="007777B1"/>
    <w:rsid w:val="007844E8"/>
    <w:rsid w:val="00796239"/>
    <w:rsid w:val="007A08D5"/>
    <w:rsid w:val="007A2D92"/>
    <w:rsid w:val="007A653D"/>
    <w:rsid w:val="007C2009"/>
    <w:rsid w:val="007C7651"/>
    <w:rsid w:val="007F2E66"/>
    <w:rsid w:val="00800D6F"/>
    <w:rsid w:val="00801FFC"/>
    <w:rsid w:val="0080371F"/>
    <w:rsid w:val="00814C53"/>
    <w:rsid w:val="008269F9"/>
    <w:rsid w:val="008319DA"/>
    <w:rsid w:val="00836E09"/>
    <w:rsid w:val="00860A45"/>
    <w:rsid w:val="008657C4"/>
    <w:rsid w:val="00874C9A"/>
    <w:rsid w:val="0089260E"/>
    <w:rsid w:val="008B7557"/>
    <w:rsid w:val="008C2153"/>
    <w:rsid w:val="008C54B7"/>
    <w:rsid w:val="008D2690"/>
    <w:rsid w:val="008D27E9"/>
    <w:rsid w:val="008F7D58"/>
    <w:rsid w:val="009000EC"/>
    <w:rsid w:val="00900D82"/>
    <w:rsid w:val="009035F5"/>
    <w:rsid w:val="009164C6"/>
    <w:rsid w:val="00923A15"/>
    <w:rsid w:val="00933D38"/>
    <w:rsid w:val="00941612"/>
    <w:rsid w:val="00944085"/>
    <w:rsid w:val="00946A27"/>
    <w:rsid w:val="00963147"/>
    <w:rsid w:val="0098307E"/>
    <w:rsid w:val="009A0FFF"/>
    <w:rsid w:val="009A26EE"/>
    <w:rsid w:val="009A6777"/>
    <w:rsid w:val="009B3000"/>
    <w:rsid w:val="009C03AA"/>
    <w:rsid w:val="009D39B9"/>
    <w:rsid w:val="009D5522"/>
    <w:rsid w:val="009E7BAA"/>
    <w:rsid w:val="009F473F"/>
    <w:rsid w:val="00A338BE"/>
    <w:rsid w:val="00A35A61"/>
    <w:rsid w:val="00A43A10"/>
    <w:rsid w:val="00A4654E"/>
    <w:rsid w:val="00A52741"/>
    <w:rsid w:val="00A57E85"/>
    <w:rsid w:val="00A62B52"/>
    <w:rsid w:val="00A73BBF"/>
    <w:rsid w:val="00A85F87"/>
    <w:rsid w:val="00AA06A7"/>
    <w:rsid w:val="00AA6414"/>
    <w:rsid w:val="00AB185D"/>
    <w:rsid w:val="00AB3AAD"/>
    <w:rsid w:val="00AB7DC3"/>
    <w:rsid w:val="00AD2641"/>
    <w:rsid w:val="00AD27A7"/>
    <w:rsid w:val="00AD471B"/>
    <w:rsid w:val="00AD4BB7"/>
    <w:rsid w:val="00AE2169"/>
    <w:rsid w:val="00AF3807"/>
    <w:rsid w:val="00B05800"/>
    <w:rsid w:val="00B46D6D"/>
    <w:rsid w:val="00B520B4"/>
    <w:rsid w:val="00B53077"/>
    <w:rsid w:val="00B62A1A"/>
    <w:rsid w:val="00B70858"/>
    <w:rsid w:val="00B72920"/>
    <w:rsid w:val="00B749A8"/>
    <w:rsid w:val="00B8151A"/>
    <w:rsid w:val="00B86DE7"/>
    <w:rsid w:val="00BA3409"/>
    <w:rsid w:val="00BA7D29"/>
    <w:rsid w:val="00BE293A"/>
    <w:rsid w:val="00BE55E7"/>
    <w:rsid w:val="00BF3282"/>
    <w:rsid w:val="00BF3460"/>
    <w:rsid w:val="00C0256E"/>
    <w:rsid w:val="00C120B9"/>
    <w:rsid w:val="00C23C70"/>
    <w:rsid w:val="00C30CE3"/>
    <w:rsid w:val="00C35E92"/>
    <w:rsid w:val="00C41C3E"/>
    <w:rsid w:val="00C4252B"/>
    <w:rsid w:val="00C63E85"/>
    <w:rsid w:val="00C65FAA"/>
    <w:rsid w:val="00C71D73"/>
    <w:rsid w:val="00C74FC1"/>
    <w:rsid w:val="00C901A4"/>
    <w:rsid w:val="00C96526"/>
    <w:rsid w:val="00CB195B"/>
    <w:rsid w:val="00CB1C1C"/>
    <w:rsid w:val="00CC5A33"/>
    <w:rsid w:val="00CD70B6"/>
    <w:rsid w:val="00CE4BB7"/>
    <w:rsid w:val="00CE76A9"/>
    <w:rsid w:val="00D030F2"/>
    <w:rsid w:val="00D05BD2"/>
    <w:rsid w:val="00D14368"/>
    <w:rsid w:val="00D21817"/>
    <w:rsid w:val="00D31139"/>
    <w:rsid w:val="00D4320C"/>
    <w:rsid w:val="00D66600"/>
    <w:rsid w:val="00D95FE6"/>
    <w:rsid w:val="00DB3E85"/>
    <w:rsid w:val="00DC05B1"/>
    <w:rsid w:val="00DD5143"/>
    <w:rsid w:val="00DF14D2"/>
    <w:rsid w:val="00DF32DE"/>
    <w:rsid w:val="00DF4636"/>
    <w:rsid w:val="00E02644"/>
    <w:rsid w:val="00E03C2E"/>
    <w:rsid w:val="00E30DE3"/>
    <w:rsid w:val="00E4635A"/>
    <w:rsid w:val="00E519F7"/>
    <w:rsid w:val="00E70E72"/>
    <w:rsid w:val="00E84CD5"/>
    <w:rsid w:val="00EA1014"/>
    <w:rsid w:val="00EA1691"/>
    <w:rsid w:val="00EC42BD"/>
    <w:rsid w:val="00ED0435"/>
    <w:rsid w:val="00ED223B"/>
    <w:rsid w:val="00EE433B"/>
    <w:rsid w:val="00EF04D3"/>
    <w:rsid w:val="00EF5710"/>
    <w:rsid w:val="00F05CA3"/>
    <w:rsid w:val="00F14AEF"/>
    <w:rsid w:val="00F20204"/>
    <w:rsid w:val="00F353F6"/>
    <w:rsid w:val="00F414AF"/>
    <w:rsid w:val="00F44712"/>
    <w:rsid w:val="00F558A0"/>
    <w:rsid w:val="00F57B5E"/>
    <w:rsid w:val="00F6105C"/>
    <w:rsid w:val="00F6360A"/>
    <w:rsid w:val="00F65C5A"/>
    <w:rsid w:val="00F731B0"/>
    <w:rsid w:val="00F821D5"/>
    <w:rsid w:val="00F958D6"/>
    <w:rsid w:val="00F97369"/>
    <w:rsid w:val="00FA18BE"/>
    <w:rsid w:val="00FA4266"/>
    <w:rsid w:val="00FA6481"/>
    <w:rsid w:val="00FC7323"/>
    <w:rsid w:val="00FF07A2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c30"/>
    </o:shapedefaults>
    <o:shapelayout v:ext="edit">
      <o:idmap v:ext="edit" data="1"/>
    </o:shapelayout>
  </w:shapeDefaults>
  <w:decimalSymbol w:val="."/>
  <w:listSeparator w:val=","/>
  <w15:docId w15:val="{C823111F-2520-4240-A89E-AFD222937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5FE6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49E3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49E39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49E39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549E39" w:themeColor="accent1" w:shadow="1"/>
        <w:left w:val="single" w:sz="2" w:space="10" w:color="549E39" w:themeColor="accent1" w:shadow="1"/>
        <w:bottom w:val="single" w:sz="2" w:space="10" w:color="549E39" w:themeColor="accent1" w:shadow="1"/>
        <w:right w:val="single" w:sz="2" w:space="10" w:color="549E39" w:themeColor="accent1" w:shadow="1"/>
      </w:pBdr>
      <w:ind w:left="1152" w:right="1152"/>
    </w:pPr>
    <w:rPr>
      <w:i/>
      <w:iCs/>
      <w:color w:val="549E39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549E39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49E39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549E39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549E39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294E1C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294E1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B520B4"/>
    <w:pPr>
      <w:spacing w:after="0"/>
    </w:pPr>
    <w:tblPr>
      <w:tblStyleRowBandSize w:val="1"/>
      <w:tblStyleColBandSize w:val="1"/>
      <w:tblBorders>
        <w:top w:val="single" w:sz="4" w:space="0" w:color="A1D9E1" w:themeColor="accent2" w:themeTint="66"/>
        <w:left w:val="single" w:sz="4" w:space="0" w:color="A1D9E1" w:themeColor="accent2" w:themeTint="66"/>
        <w:bottom w:val="single" w:sz="4" w:space="0" w:color="A1D9E1" w:themeColor="accent2" w:themeTint="66"/>
        <w:right w:val="single" w:sz="4" w:space="0" w:color="A1D9E1" w:themeColor="accent2" w:themeTint="66"/>
        <w:insideH w:val="single" w:sz="4" w:space="0" w:color="A1D9E1" w:themeColor="accent2" w:themeTint="66"/>
        <w:insideV w:val="single" w:sz="4" w:space="0" w:color="A1D9E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2C6D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2C6D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B520B4"/>
    <w:pPr>
      <w:spacing w:after="0"/>
    </w:pPr>
    <w:tblPr>
      <w:tblStyleRowBandSize w:val="1"/>
      <w:tblStyleColBandSize w:val="1"/>
      <w:tblBorders>
        <w:top w:val="single" w:sz="4" w:space="0" w:color="72C6D1" w:themeColor="accent2" w:themeTint="99"/>
        <w:left w:val="single" w:sz="4" w:space="0" w:color="72C6D1" w:themeColor="accent2" w:themeTint="99"/>
        <w:bottom w:val="single" w:sz="4" w:space="0" w:color="72C6D1" w:themeColor="accent2" w:themeTint="99"/>
        <w:right w:val="single" w:sz="4" w:space="0" w:color="72C6D1" w:themeColor="accent2" w:themeTint="99"/>
        <w:insideH w:val="single" w:sz="4" w:space="0" w:color="72C6D1" w:themeColor="accent2" w:themeTint="99"/>
        <w:insideV w:val="single" w:sz="4" w:space="0" w:color="72C6D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18C98" w:themeColor="accent2"/>
          <w:left w:val="single" w:sz="4" w:space="0" w:color="318C98" w:themeColor="accent2"/>
          <w:bottom w:val="single" w:sz="4" w:space="0" w:color="318C98" w:themeColor="accent2"/>
          <w:right w:val="single" w:sz="4" w:space="0" w:color="318C98" w:themeColor="accent2"/>
          <w:insideH w:val="nil"/>
          <w:insideV w:val="nil"/>
        </w:tcBorders>
        <w:shd w:val="clear" w:color="auto" w:fill="318C98" w:themeFill="accent2"/>
      </w:tcPr>
    </w:tblStylePr>
    <w:tblStylePr w:type="lastRow">
      <w:rPr>
        <w:b/>
        <w:bCs/>
      </w:rPr>
      <w:tblPr/>
      <w:tcPr>
        <w:tcBorders>
          <w:top w:val="double" w:sz="4" w:space="0" w:color="318C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CF0" w:themeFill="accent2" w:themeFillTint="33"/>
      </w:tcPr>
    </w:tblStylePr>
    <w:tblStylePr w:type="band1Horz">
      <w:tblPr/>
      <w:tcPr>
        <w:shd w:val="clear" w:color="auto" w:fill="D0ECF0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PC%20Office\AppData\Roaming\Microsoft\Templates\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91775F7FE354E4CBCAA9468920BB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BFF00-8DBB-4666-BD71-A88D08140BD1}"/>
      </w:docPartPr>
      <w:docPartBody>
        <w:p w:rsidR="002369C1" w:rsidRDefault="003112A8">
          <w:pPr>
            <w:pStyle w:val="C91775F7FE354E4CBCAA9468920BB1E2"/>
          </w:pPr>
          <w:r>
            <w:t>Monday</w:t>
          </w:r>
        </w:p>
      </w:docPartBody>
    </w:docPart>
    <w:docPart>
      <w:docPartPr>
        <w:name w:val="94ACFEF21FB848B0B8E6240822E84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443ED-A669-485C-BD5A-C61EEE6A6C60}"/>
      </w:docPartPr>
      <w:docPartBody>
        <w:p w:rsidR="002369C1" w:rsidRDefault="003112A8">
          <w:pPr>
            <w:pStyle w:val="94ACFEF21FB848B0B8E6240822E847F9"/>
          </w:pPr>
          <w:r>
            <w:t>Tuesday</w:t>
          </w:r>
        </w:p>
      </w:docPartBody>
    </w:docPart>
    <w:docPart>
      <w:docPartPr>
        <w:name w:val="72015F4D0E36483BB1E7EDB1737A6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52DAC-3313-40B9-A1B6-4C40876F8324}"/>
      </w:docPartPr>
      <w:docPartBody>
        <w:p w:rsidR="002369C1" w:rsidRDefault="003112A8">
          <w:pPr>
            <w:pStyle w:val="72015F4D0E36483BB1E7EDB1737A6AC2"/>
          </w:pPr>
          <w:r>
            <w:t>Wednesday</w:t>
          </w:r>
        </w:p>
      </w:docPartBody>
    </w:docPart>
    <w:docPart>
      <w:docPartPr>
        <w:name w:val="04A6E66EA35E4D6CA8A4A262C67A1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5D324-1D40-406B-8FCC-BA899A5E608F}"/>
      </w:docPartPr>
      <w:docPartBody>
        <w:p w:rsidR="002369C1" w:rsidRDefault="003112A8">
          <w:pPr>
            <w:pStyle w:val="04A6E66EA35E4D6CA8A4A262C67A1AD9"/>
          </w:pPr>
          <w:r>
            <w:t>Thursday</w:t>
          </w:r>
        </w:p>
      </w:docPartBody>
    </w:docPart>
    <w:docPart>
      <w:docPartPr>
        <w:name w:val="E5FF71FC96F0491E9326E2796BB1C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ACDB1-3A11-4E73-9985-EEB01C833240}"/>
      </w:docPartPr>
      <w:docPartBody>
        <w:p w:rsidR="002369C1" w:rsidRDefault="003112A8">
          <w:pPr>
            <w:pStyle w:val="E5FF71FC96F0491E9326E2796BB1C5D4"/>
          </w:pPr>
          <w:r>
            <w:t>Saturday</w:t>
          </w:r>
        </w:p>
      </w:docPartBody>
    </w:docPart>
    <w:docPart>
      <w:docPartPr>
        <w:name w:val="0F44691BA2A044AF90E93A541F7F3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14729-FE7E-42DE-A77C-1F3A21E918C0}"/>
      </w:docPartPr>
      <w:docPartBody>
        <w:p w:rsidR="00B16B73" w:rsidRDefault="00FA2072" w:rsidP="00FA2072">
          <w:pPr>
            <w:pStyle w:val="0F44691BA2A044AF90E93A541F7F3FD9"/>
          </w:pPr>
          <w:r>
            <w:t>Monday</w:t>
          </w:r>
        </w:p>
      </w:docPartBody>
    </w:docPart>
    <w:docPart>
      <w:docPartPr>
        <w:name w:val="EFB2CC12138E42899445AD88A936C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2D9C9A-ABD0-40FC-AAD7-FCB7B462A22B}"/>
      </w:docPartPr>
      <w:docPartBody>
        <w:p w:rsidR="00B16B73" w:rsidRDefault="00FA2072" w:rsidP="00FA2072">
          <w:pPr>
            <w:pStyle w:val="EFB2CC12138E42899445AD88A936CF03"/>
          </w:pPr>
          <w:r>
            <w:t>Tuesday</w:t>
          </w:r>
        </w:p>
      </w:docPartBody>
    </w:docPart>
    <w:docPart>
      <w:docPartPr>
        <w:name w:val="21DD7D47195D4C778E2E39ECDBAA0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CB082-5381-4022-8635-05059B7CBD7D}"/>
      </w:docPartPr>
      <w:docPartBody>
        <w:p w:rsidR="00B16B73" w:rsidRDefault="00FA2072" w:rsidP="00FA2072">
          <w:pPr>
            <w:pStyle w:val="21DD7D47195D4C778E2E39ECDBAA02CE"/>
          </w:pPr>
          <w:r>
            <w:t>Wednesday</w:t>
          </w:r>
        </w:p>
      </w:docPartBody>
    </w:docPart>
    <w:docPart>
      <w:docPartPr>
        <w:name w:val="D18E071C00124B348D139EF1E2DF4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3004E-C5B8-4A92-8D07-45E04D572250}"/>
      </w:docPartPr>
      <w:docPartBody>
        <w:p w:rsidR="00B16B73" w:rsidRDefault="00FA2072" w:rsidP="00FA2072">
          <w:pPr>
            <w:pStyle w:val="D18E071C00124B348D139EF1E2DF4EA8"/>
          </w:pPr>
          <w:r>
            <w:t>Thursday</w:t>
          </w:r>
        </w:p>
      </w:docPartBody>
    </w:docPart>
    <w:docPart>
      <w:docPartPr>
        <w:name w:val="2FFC4C000F3D4647B2C8EC64A6164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37D75-944B-41B3-93B5-5B896038F06C}"/>
      </w:docPartPr>
      <w:docPartBody>
        <w:p w:rsidR="00B16B73" w:rsidRDefault="00FA2072" w:rsidP="00FA2072">
          <w:pPr>
            <w:pStyle w:val="2FFC4C000F3D4647B2C8EC64A616476E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Mincho"/>
    <w:panose1 w:val="02020600040205080304"/>
    <w:charset w:val="80"/>
    <w:family w:val="auto"/>
    <w:pitch w:val="variable"/>
    <w:sig w:usb0="00000000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2A8"/>
    <w:rsid w:val="000B4A0E"/>
    <w:rsid w:val="000E2531"/>
    <w:rsid w:val="000E39D5"/>
    <w:rsid w:val="0015622E"/>
    <w:rsid w:val="00192D1A"/>
    <w:rsid w:val="001B541B"/>
    <w:rsid w:val="001C4B3B"/>
    <w:rsid w:val="002319E6"/>
    <w:rsid w:val="002369C1"/>
    <w:rsid w:val="002B7BFF"/>
    <w:rsid w:val="002C4777"/>
    <w:rsid w:val="002E2A91"/>
    <w:rsid w:val="003112A8"/>
    <w:rsid w:val="004131CF"/>
    <w:rsid w:val="00422667"/>
    <w:rsid w:val="004B1F86"/>
    <w:rsid w:val="004D6CC5"/>
    <w:rsid w:val="005223BE"/>
    <w:rsid w:val="005838A2"/>
    <w:rsid w:val="005A4323"/>
    <w:rsid w:val="005E7799"/>
    <w:rsid w:val="005F2267"/>
    <w:rsid w:val="00600EB9"/>
    <w:rsid w:val="0061226C"/>
    <w:rsid w:val="006E6ABB"/>
    <w:rsid w:val="007A3A24"/>
    <w:rsid w:val="007B2855"/>
    <w:rsid w:val="0083459E"/>
    <w:rsid w:val="00884DD4"/>
    <w:rsid w:val="008E2173"/>
    <w:rsid w:val="008F38F9"/>
    <w:rsid w:val="009055AA"/>
    <w:rsid w:val="00935D7C"/>
    <w:rsid w:val="009D4C78"/>
    <w:rsid w:val="00A201E0"/>
    <w:rsid w:val="00A94458"/>
    <w:rsid w:val="00B16B73"/>
    <w:rsid w:val="00B526B1"/>
    <w:rsid w:val="00B630DE"/>
    <w:rsid w:val="00BC7EC4"/>
    <w:rsid w:val="00D42786"/>
    <w:rsid w:val="00E15211"/>
    <w:rsid w:val="00E64BF5"/>
    <w:rsid w:val="00E96558"/>
    <w:rsid w:val="00F040BB"/>
    <w:rsid w:val="00F93416"/>
    <w:rsid w:val="00FA2072"/>
    <w:rsid w:val="00FB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54F124AAAE4BECB873E7E8FC59B8E5">
    <w:name w:val="9D54F124AAAE4BECB873E7E8FC59B8E5"/>
  </w:style>
  <w:style w:type="paragraph" w:customStyle="1" w:styleId="ADF81E2D33D64FD390DD28450E46335D">
    <w:name w:val="ADF81E2D33D64FD390DD28450E46335D"/>
  </w:style>
  <w:style w:type="paragraph" w:customStyle="1" w:styleId="8929512145434EFC8BC3999C0E6D0100">
    <w:name w:val="8929512145434EFC8BC3999C0E6D0100"/>
  </w:style>
  <w:style w:type="paragraph" w:customStyle="1" w:styleId="C91775F7FE354E4CBCAA9468920BB1E2">
    <w:name w:val="C91775F7FE354E4CBCAA9468920BB1E2"/>
  </w:style>
  <w:style w:type="paragraph" w:customStyle="1" w:styleId="94ACFEF21FB848B0B8E6240822E847F9">
    <w:name w:val="94ACFEF21FB848B0B8E6240822E847F9"/>
  </w:style>
  <w:style w:type="paragraph" w:customStyle="1" w:styleId="72015F4D0E36483BB1E7EDB1737A6AC2">
    <w:name w:val="72015F4D0E36483BB1E7EDB1737A6AC2"/>
  </w:style>
  <w:style w:type="paragraph" w:customStyle="1" w:styleId="04A6E66EA35E4D6CA8A4A262C67A1AD9">
    <w:name w:val="04A6E66EA35E4D6CA8A4A262C67A1AD9"/>
  </w:style>
  <w:style w:type="paragraph" w:customStyle="1" w:styleId="E07A6536E48F4203AD9CBB9AA4B90FE0">
    <w:name w:val="E07A6536E48F4203AD9CBB9AA4B90FE0"/>
  </w:style>
  <w:style w:type="paragraph" w:customStyle="1" w:styleId="E5FF71FC96F0491E9326E2796BB1C5D4">
    <w:name w:val="E5FF71FC96F0491E9326E2796BB1C5D4"/>
  </w:style>
  <w:style w:type="paragraph" w:customStyle="1" w:styleId="3ABA6EF412154850ADAC6156CE33828D">
    <w:name w:val="3ABA6EF412154850ADAC6156CE33828D"/>
    <w:rsid w:val="007A3A24"/>
  </w:style>
  <w:style w:type="paragraph" w:customStyle="1" w:styleId="0F44691BA2A044AF90E93A541F7F3FD9">
    <w:name w:val="0F44691BA2A044AF90E93A541F7F3FD9"/>
    <w:rsid w:val="00FA2072"/>
  </w:style>
  <w:style w:type="paragraph" w:customStyle="1" w:styleId="EFB2CC12138E42899445AD88A936CF03">
    <w:name w:val="EFB2CC12138E42899445AD88A936CF03"/>
    <w:rsid w:val="00FA2072"/>
  </w:style>
  <w:style w:type="paragraph" w:customStyle="1" w:styleId="21DD7D47195D4C778E2E39ECDBAA02CE">
    <w:name w:val="21DD7D47195D4C778E2E39ECDBAA02CE"/>
    <w:rsid w:val="00FA2072"/>
  </w:style>
  <w:style w:type="paragraph" w:customStyle="1" w:styleId="D18E071C00124B348D139EF1E2DF4EA8">
    <w:name w:val="D18E071C00124B348D139EF1E2DF4EA8"/>
    <w:rsid w:val="00FA2072"/>
  </w:style>
  <w:style w:type="paragraph" w:customStyle="1" w:styleId="2FFC4C000F3D4647B2C8EC64A616476E">
    <w:name w:val="2FFC4C000F3D4647B2C8EC64A616476E"/>
    <w:rsid w:val="00FA2072"/>
  </w:style>
  <w:style w:type="paragraph" w:customStyle="1" w:styleId="AC7E769D33624FE19966C26CE17DE6DD">
    <w:name w:val="AC7E769D33624FE19966C26CE17DE6DD"/>
    <w:rsid w:val="00935D7C"/>
  </w:style>
  <w:style w:type="paragraph" w:customStyle="1" w:styleId="12417A6ECFB84AF6AD768EE2EB55C0DC">
    <w:name w:val="12417A6ECFB84AF6AD768EE2EB55C0DC"/>
    <w:rsid w:val="00935D7C"/>
  </w:style>
  <w:style w:type="paragraph" w:customStyle="1" w:styleId="8E731100BFD64CC48AFA77A57C4027CE">
    <w:name w:val="8E731100BFD64CC48AFA77A57C4027CE"/>
    <w:rsid w:val="00935D7C"/>
  </w:style>
  <w:style w:type="paragraph" w:customStyle="1" w:styleId="B2165BA864E441F8AB56335332AE7C5E">
    <w:name w:val="B2165BA864E441F8AB56335332AE7C5E"/>
    <w:rsid w:val="00935D7C"/>
  </w:style>
  <w:style w:type="paragraph" w:customStyle="1" w:styleId="E1C900D05FCC4624A334AB098E6C81E5">
    <w:name w:val="E1C900D05FCC4624A334AB098E6C81E5"/>
    <w:rsid w:val="00935D7C"/>
  </w:style>
  <w:style w:type="paragraph" w:customStyle="1" w:styleId="01B1105C8FDA47E99C815D75574DFDD6">
    <w:name w:val="01B1105C8FDA47E99C815D75574DFDD6"/>
    <w:rsid w:val="00935D7C"/>
  </w:style>
  <w:style w:type="paragraph" w:customStyle="1" w:styleId="8C8AA5129F034B70AEA8AD41F4DABE2E">
    <w:name w:val="8C8AA5129F034B70AEA8AD41F4DABE2E"/>
    <w:rsid w:val="00935D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1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318C98"/>
      </a:accent2>
      <a:accent3>
        <a:srgbClr val="215D65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3226E-46F7-4FA4-8B01-940B91B59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calendar.dotm</Template>
  <TotalTime>121</TotalTime>
  <Pages>2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3134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WPC Office</dc:creator>
  <cp:keywords/>
  <dc:description/>
  <cp:lastModifiedBy>WPC Office</cp:lastModifiedBy>
  <cp:revision>23</cp:revision>
  <cp:lastPrinted>2022-07-13T13:43:00Z</cp:lastPrinted>
  <dcterms:created xsi:type="dcterms:W3CDTF">2022-06-30T18:37:00Z</dcterms:created>
  <dcterms:modified xsi:type="dcterms:W3CDTF">2022-07-14T19:36:00Z</dcterms:modified>
  <cp:category/>
</cp:coreProperties>
</file>